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E7F72" w14:textId="77777777" w:rsidR="002D0BA0" w:rsidRDefault="00096506" w:rsidP="002D0BA0"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99200" behindDoc="0" locked="1" layoutInCell="1" allowOverlap="1" wp14:anchorId="4E1EDC6B" wp14:editId="3A31B65D">
                <wp:simplePos x="0" y="0"/>
                <wp:positionH relativeFrom="margin">
                  <wp:posOffset>2047875</wp:posOffset>
                </wp:positionH>
                <wp:positionV relativeFrom="page">
                  <wp:posOffset>5497830</wp:posOffset>
                </wp:positionV>
                <wp:extent cx="4705350" cy="6031865"/>
                <wp:effectExtent l="0" t="0" r="0" b="0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05350" cy="6031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B76B4E" w14:textId="77777777" w:rsidR="00BE5F8B" w:rsidRDefault="00BE5F8B" w:rsidP="00C87D20">
                            <w:pPr>
                              <w:pStyle w:val="Heading1Left"/>
                            </w:pPr>
                          </w:p>
                          <w:p w14:paraId="2780E580" w14:textId="14359580" w:rsidR="00B84052" w:rsidRPr="00B84052" w:rsidRDefault="00B84052" w:rsidP="00C87D20">
                            <w:pPr>
                              <w:pStyle w:val="Heading1Left"/>
                            </w:pPr>
                            <w:r w:rsidRPr="00B84052">
                              <w:t>Professional Experience</w:t>
                            </w:r>
                          </w:p>
                          <w:p w14:paraId="16F11C92" w14:textId="34EB6C1F" w:rsidR="00096506" w:rsidRPr="001521C5" w:rsidRDefault="00477D20" w:rsidP="000A5EA2">
                            <w:pPr>
                              <w:pStyle w:val="Heading2"/>
                            </w:pPr>
                            <w:r>
                              <w:t>Shelter</w:t>
                            </w:r>
                            <w:r w:rsidR="001521C5" w:rsidRPr="001521C5">
                              <w:t xml:space="preserve"> Support Worker</w:t>
                            </w:r>
                          </w:p>
                          <w:p w14:paraId="3AE1C1F0" w14:textId="6A3F0F9E" w:rsidR="00096506" w:rsidRPr="001521C5" w:rsidRDefault="00477D20" w:rsidP="00B84052">
                            <w:pPr>
                              <w:pStyle w:val="Heading3"/>
                            </w:pPr>
                            <w:r w:rsidRPr="001521C5">
                              <w:t>Brampton</w:t>
                            </w:r>
                            <w:r>
                              <w:t xml:space="preserve"> youth shelter</w:t>
                            </w:r>
                            <w:r w:rsidRPr="001521C5">
                              <w:t>, Brampton</w:t>
                            </w:r>
                            <w:r>
                              <w:t xml:space="preserve">, </w:t>
                            </w:r>
                            <w:r w:rsidR="001521C5" w:rsidRPr="001521C5">
                              <w:t>ON</w:t>
                            </w:r>
                            <w:r w:rsidR="000A5EA2" w:rsidRPr="001521C5">
                              <w:t xml:space="preserve"> | 20</w:t>
                            </w:r>
                            <w:r w:rsidR="001521C5">
                              <w:t>24</w:t>
                            </w:r>
                            <w:r w:rsidR="000A5EA2" w:rsidRPr="001521C5">
                              <w:t xml:space="preserve"> – </w:t>
                            </w:r>
                            <w:r w:rsidR="001521C5">
                              <w:t>2025</w:t>
                            </w:r>
                          </w:p>
                          <w:p w14:paraId="749E55DD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Support daily living activities for at-risk youth</w:t>
                            </w:r>
                          </w:p>
                          <w:p w14:paraId="7950F61E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Ensure client safety and well-being in shelter environment</w:t>
                            </w:r>
                          </w:p>
                          <w:p w14:paraId="31FEE066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Assist with hygiene, meals, and emotional support</w:t>
                            </w:r>
                          </w:p>
                          <w:p w14:paraId="19F37A81" w14:textId="4E69BD3C" w:rsidR="001521C5" w:rsidRPr="001521C5" w:rsidRDefault="007638DB" w:rsidP="001521C5">
                            <w:pPr>
                              <w:pStyle w:val="ListBullet"/>
                            </w:pPr>
                            <w:r>
                              <w:t>M</w:t>
                            </w:r>
                            <w:r w:rsidR="001521C5" w:rsidRPr="001521C5">
                              <w:t>aintain a positive atmosphere</w:t>
                            </w:r>
                          </w:p>
                          <w:p w14:paraId="2CAF6B59" w14:textId="77777777" w:rsidR="001521C5" w:rsidRPr="001521C5" w:rsidRDefault="001521C5" w:rsidP="001521C5">
                            <w:pPr>
                              <w:pStyle w:val="ListBullet"/>
                            </w:pPr>
                            <w:r w:rsidRPr="001521C5">
                              <w:t>Collaborate with staff to meet individual care goals</w:t>
                            </w:r>
                          </w:p>
                          <w:p w14:paraId="2ABA34DF" w14:textId="32966BCA" w:rsidR="001521C5" w:rsidRDefault="001521C5" w:rsidP="00320664">
                            <w:pPr>
                              <w:pStyle w:val="ListBullet"/>
                              <w:jc w:val="left"/>
                            </w:pPr>
                            <w:r w:rsidRPr="001521C5">
                              <w:t>Keep accurate and confidential client records</w:t>
                            </w:r>
                            <w:r w:rsidR="00C87D20">
                              <w:br/>
                            </w:r>
                          </w:p>
                          <w:p w14:paraId="5A003999" w14:textId="77777777" w:rsidR="001521C5" w:rsidRPr="000A5EA2" w:rsidRDefault="001521C5" w:rsidP="001521C5">
                            <w:pPr>
                              <w:pStyle w:val="Heading2"/>
                            </w:pPr>
                            <w:r>
                              <w:t>Social service Worker (CO-OP)</w:t>
                            </w:r>
                          </w:p>
                          <w:p w14:paraId="55AE98AB" w14:textId="449FE919" w:rsidR="001521C5" w:rsidRPr="000A5EA2" w:rsidRDefault="001521C5" w:rsidP="001521C5">
                            <w:pPr>
                              <w:pStyle w:val="Heading3"/>
                            </w:pPr>
                            <w:proofErr w:type="spellStart"/>
                            <w:r>
                              <w:t>SacredHand</w:t>
                            </w:r>
                            <w:proofErr w:type="spellEnd"/>
                            <w:r>
                              <w:t xml:space="preserve"> Canada, Mississauga, ON </w:t>
                            </w:r>
                            <w:r w:rsidRPr="000A5EA2">
                              <w:t xml:space="preserve">| </w:t>
                            </w:r>
                            <w:r>
                              <w:t>2023-2024</w:t>
                            </w:r>
                          </w:p>
                          <w:p w14:paraId="2623BC27" w14:textId="6537CBB8" w:rsidR="001521C5" w:rsidRDefault="001521C5" w:rsidP="001521C5">
                            <w:pPr>
                              <w:pStyle w:val="ListBullet"/>
                            </w:pPr>
                            <w:r>
                              <w:t>Conducted client assessments and developed care plans</w:t>
                            </w:r>
                            <w:r w:rsidR="00AA26F4">
                              <w:t xml:space="preserve"> and counsel them.</w:t>
                            </w:r>
                          </w:p>
                          <w:p w14:paraId="43F5EA73" w14:textId="288F4709" w:rsidR="001521C5" w:rsidRDefault="001521C5" w:rsidP="001521C5">
                            <w:pPr>
                              <w:pStyle w:val="ListBullet"/>
                            </w:pPr>
                            <w:r>
                              <w:t>Referred clients to appropriate resources and services</w:t>
                            </w:r>
                            <w:r w:rsidR="00AA26F4">
                              <w:t>.</w:t>
                            </w:r>
                          </w:p>
                          <w:p w14:paraId="4C302627" w14:textId="1BA4DB0B" w:rsidR="001521C5" w:rsidRDefault="001521C5" w:rsidP="001521C5">
                            <w:pPr>
                              <w:pStyle w:val="ListBullet"/>
                            </w:pPr>
                            <w:r>
                              <w:t>Monitored progress and maintained detailed case notes</w:t>
                            </w:r>
                            <w:r w:rsidR="00AA26F4">
                              <w:t>.</w:t>
                            </w:r>
                          </w:p>
                          <w:p w14:paraId="78F2D326" w14:textId="1E74065F" w:rsidR="00E834EB" w:rsidRDefault="001521C5" w:rsidP="00E834EB">
                            <w:pPr>
                              <w:pStyle w:val="ListBullet"/>
                            </w:pPr>
                            <w:r>
                              <w:t>Advocated for clients’ rights and well-being</w:t>
                            </w:r>
                            <w:r w:rsidR="00AA26F4">
                              <w:t>.</w:t>
                            </w:r>
                          </w:p>
                          <w:p w14:paraId="659BFBD8" w14:textId="69A22512" w:rsidR="00333C3E" w:rsidRDefault="00333C3E" w:rsidP="00333C3E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  <w:jc w:val="left"/>
                            </w:pPr>
                          </w:p>
                          <w:p w14:paraId="64607AA7" w14:textId="0C7511C3" w:rsidR="00C87D20" w:rsidRPr="00E834EB" w:rsidRDefault="00333C3E" w:rsidP="00C87D20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jc w:val="left"/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</w:pPr>
                            <w:r>
                              <w:t xml:space="preserve">                       </w:t>
                            </w:r>
                            <w:r w:rsidR="00C87D20" w:rsidRPr="00E834EB">
                              <w:rPr>
                                <w:b/>
                                <w:bCs/>
                                <w:sz w:val="24"/>
                                <w:szCs w:val="28"/>
                              </w:rPr>
                              <w:t>References available upon request</w:t>
                            </w:r>
                          </w:p>
                          <w:p w14:paraId="6A7D8ECD" w14:textId="77777777" w:rsidR="00B84052" w:rsidRPr="00B84052" w:rsidRDefault="00B84052" w:rsidP="00B84052"/>
                          <w:p w14:paraId="30B7444F" w14:textId="5C7681AC" w:rsidR="00096506" w:rsidRPr="00B84052" w:rsidRDefault="00096506" w:rsidP="00E757D2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61.25pt;margin-top:432.9pt;width:370.5pt;height:474.9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" filled="f" stroked="f">
                <v:textbox>
                  <w:txbxContent>
                    <w:p w14:paraId="5CB76B4E" w14:textId="77777777" w:rsidR="00BE5F8B" w:rsidRDefault="00BE5F8B" w:rsidP="00C87D20">
                      <w:pPr>
                        <w:pStyle w:val="Heading1Left"/>
                      </w:pPr>
                    </w:p>
                    <w:p w14:paraId="2780E580" w14:textId="14359580" w:rsidR="00B84052" w:rsidRPr="00B84052" w:rsidRDefault="00B84052" w:rsidP="00C87D20">
                      <w:pPr>
                        <w:pStyle w:val="Heading1Left"/>
                      </w:pPr>
                      <w:r w:rsidRPr="00B84052">
                        <w:t>Professional Experience</w:t>
                      </w:r>
                    </w:p>
                    <w:p w14:paraId="16F11C92" w14:textId="34EB6C1F" w:rsidR="00096506" w:rsidRPr="001521C5" w:rsidRDefault="00477D20" w:rsidP="000A5EA2">
                      <w:pPr>
                        <w:pStyle w:val="Heading2"/>
                      </w:pPr>
                      <w:r>
                        <w:t>Shelter</w:t>
                      </w:r>
                      <w:r w:rsidR="001521C5" w:rsidRPr="001521C5">
                        <w:t xml:space="preserve"> Support Worker</w:t>
                      </w:r>
                    </w:p>
                    <w:p w14:paraId="3AE1C1F0" w14:textId="6A3F0F9E" w:rsidR="00096506" w:rsidRPr="001521C5" w:rsidRDefault="00477D20" w:rsidP="00B84052">
                      <w:pPr>
                        <w:pStyle w:val="Heading3"/>
                      </w:pPr>
                      <w:r w:rsidRPr="001521C5">
                        <w:t>Brampton</w:t>
                      </w:r>
                      <w:r>
                        <w:t xml:space="preserve"> youth shelter</w:t>
                      </w:r>
                      <w:r w:rsidRPr="001521C5">
                        <w:t>, Brampton</w:t>
                      </w:r>
                      <w:r>
                        <w:t xml:space="preserve">, </w:t>
                      </w:r>
                      <w:r w:rsidR="001521C5" w:rsidRPr="001521C5">
                        <w:t>ON</w:t>
                      </w:r>
                      <w:r w:rsidR="000A5EA2" w:rsidRPr="001521C5">
                        <w:t xml:space="preserve"> | 20</w:t>
                      </w:r>
                      <w:r w:rsidR="001521C5">
                        <w:t>24</w:t>
                      </w:r>
                      <w:r w:rsidR="000A5EA2" w:rsidRPr="001521C5">
                        <w:t xml:space="preserve"> – </w:t>
                      </w:r>
                      <w:r w:rsidR="001521C5">
                        <w:t>2025</w:t>
                      </w:r>
                    </w:p>
                    <w:p w14:paraId="749E55DD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Support daily living activities for at-risk youth</w:t>
                      </w:r>
                    </w:p>
                    <w:p w14:paraId="7950F61E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Ensure client safety and well-being in shelter environment</w:t>
                      </w:r>
                    </w:p>
                    <w:p w14:paraId="31FEE066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Assist with hygiene, meals, and emotional support</w:t>
                      </w:r>
                    </w:p>
                    <w:p w14:paraId="19F37A81" w14:textId="4E69BD3C" w:rsidR="001521C5" w:rsidRPr="001521C5" w:rsidRDefault="007638DB" w:rsidP="001521C5">
                      <w:pPr>
                        <w:pStyle w:val="ListBullet"/>
                      </w:pPr>
                      <w:r>
                        <w:t>M</w:t>
                      </w:r>
                      <w:r w:rsidR="001521C5" w:rsidRPr="001521C5">
                        <w:t>aintain a positive atmosphere</w:t>
                      </w:r>
                    </w:p>
                    <w:p w14:paraId="2CAF6B59" w14:textId="77777777" w:rsidR="001521C5" w:rsidRPr="001521C5" w:rsidRDefault="001521C5" w:rsidP="001521C5">
                      <w:pPr>
                        <w:pStyle w:val="ListBullet"/>
                      </w:pPr>
                      <w:r w:rsidRPr="001521C5">
                        <w:t>Collaborate with staff to meet individual care goals</w:t>
                      </w:r>
                    </w:p>
                    <w:p w14:paraId="2ABA34DF" w14:textId="32966BCA" w:rsidR="001521C5" w:rsidRDefault="001521C5" w:rsidP="00320664">
                      <w:pPr>
                        <w:pStyle w:val="ListBullet"/>
                        <w:jc w:val="left"/>
                      </w:pPr>
                      <w:r w:rsidRPr="001521C5">
                        <w:t>Keep accurate and confidential client records</w:t>
                      </w:r>
                      <w:r w:rsidR="00C87D20">
                        <w:br/>
                      </w:r>
                    </w:p>
                    <w:p w14:paraId="5A003999" w14:textId="77777777" w:rsidR="001521C5" w:rsidRPr="000A5EA2" w:rsidRDefault="001521C5" w:rsidP="001521C5">
                      <w:pPr>
                        <w:pStyle w:val="Heading2"/>
                      </w:pPr>
                      <w:r>
                        <w:t>Social service Worker (CO-OP)</w:t>
                      </w:r>
                    </w:p>
                    <w:p w14:paraId="55AE98AB" w14:textId="449FE919" w:rsidR="001521C5" w:rsidRPr="000A5EA2" w:rsidRDefault="001521C5" w:rsidP="001521C5">
                      <w:pPr>
                        <w:pStyle w:val="Heading3"/>
                      </w:pPr>
                      <w:proofErr w:type="spellStart"/>
                      <w:r>
                        <w:t>SacredHand</w:t>
                      </w:r>
                      <w:proofErr w:type="spellEnd"/>
                      <w:r>
                        <w:t xml:space="preserve"> Canada, Mississauga, ON </w:t>
                      </w:r>
                      <w:r w:rsidRPr="000A5EA2">
                        <w:t xml:space="preserve">| </w:t>
                      </w:r>
                      <w:r>
                        <w:t>2023-2024</w:t>
                      </w:r>
                    </w:p>
                    <w:p w14:paraId="2623BC27" w14:textId="6537CBB8" w:rsidR="001521C5" w:rsidRDefault="001521C5" w:rsidP="001521C5">
                      <w:pPr>
                        <w:pStyle w:val="ListBullet"/>
                      </w:pPr>
                      <w:r>
                        <w:t>Conducted client assessments and developed care plans</w:t>
                      </w:r>
                      <w:r w:rsidR="00AA26F4">
                        <w:t xml:space="preserve"> and counsel them.</w:t>
                      </w:r>
                    </w:p>
                    <w:p w14:paraId="43F5EA73" w14:textId="288F4709" w:rsidR="001521C5" w:rsidRDefault="001521C5" w:rsidP="001521C5">
                      <w:pPr>
                        <w:pStyle w:val="ListBullet"/>
                      </w:pPr>
                      <w:r>
                        <w:t>Referred clients to appropriate resources and services</w:t>
                      </w:r>
                      <w:r w:rsidR="00AA26F4">
                        <w:t>.</w:t>
                      </w:r>
                    </w:p>
                    <w:p w14:paraId="4C302627" w14:textId="1BA4DB0B" w:rsidR="001521C5" w:rsidRDefault="001521C5" w:rsidP="001521C5">
                      <w:pPr>
                        <w:pStyle w:val="ListBullet"/>
                      </w:pPr>
                      <w:r>
                        <w:t>Monitored progress and maintained detailed case notes</w:t>
                      </w:r>
                      <w:r w:rsidR="00AA26F4">
                        <w:t>.</w:t>
                      </w:r>
                    </w:p>
                    <w:p w14:paraId="78F2D326" w14:textId="1E74065F" w:rsidR="00E834EB" w:rsidRDefault="001521C5" w:rsidP="00E834EB">
                      <w:pPr>
                        <w:pStyle w:val="ListBullet"/>
                      </w:pPr>
                      <w:r>
                        <w:t>Advocated for clients’ rights and well-being</w:t>
                      </w:r>
                      <w:r w:rsidR="00AA26F4">
                        <w:t>.</w:t>
                      </w:r>
                      <w:bookmarkStart w:id="1" w:name="_GoBack"/>
                      <w:bookmarkEnd w:id="1"/>
                    </w:p>
                    <w:p w14:paraId="659BFBD8" w14:textId="69A22512" w:rsidR="00333C3E" w:rsidRDefault="00333C3E" w:rsidP="00333C3E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  <w:jc w:val="left"/>
                      </w:pPr>
                    </w:p>
                    <w:p w14:paraId="64607AA7" w14:textId="0C7511C3" w:rsidR="00C87D20" w:rsidRPr="00E834EB" w:rsidRDefault="00333C3E" w:rsidP="00C87D20">
                      <w:pPr>
                        <w:pStyle w:val="ListBullet"/>
                        <w:numPr>
                          <w:ilvl w:val="0"/>
                          <w:numId w:val="0"/>
                        </w:numPr>
                        <w:jc w:val="left"/>
                        <w:rPr>
                          <w:b/>
                          <w:bCs/>
                          <w:sz w:val="24"/>
                          <w:szCs w:val="28"/>
                        </w:rPr>
                      </w:pPr>
                      <w:r>
                        <w:t xml:space="preserve">                       </w:t>
                      </w:r>
                      <w:r w:rsidR="00C87D20" w:rsidRPr="00E834EB">
                        <w:rPr>
                          <w:b/>
                          <w:bCs/>
                          <w:sz w:val="24"/>
                          <w:szCs w:val="28"/>
                        </w:rPr>
                        <w:t>References available upon request</w:t>
                      </w:r>
                    </w:p>
                    <w:p w14:paraId="6A7D8ECD" w14:textId="77777777" w:rsidR="00B84052" w:rsidRPr="00B84052" w:rsidRDefault="00B84052" w:rsidP="00B84052"/>
                    <w:p w14:paraId="30B7444F" w14:textId="5C7681AC" w:rsidR="00096506" w:rsidRPr="00B84052" w:rsidRDefault="00096506" w:rsidP="00E757D2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</w:pP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0224" behindDoc="0" locked="1" layoutInCell="1" allowOverlap="1" wp14:anchorId="00C4CEB3" wp14:editId="0D1F64E0">
                <wp:simplePos x="0" y="0"/>
                <wp:positionH relativeFrom="page">
                  <wp:posOffset>82550</wp:posOffset>
                </wp:positionH>
                <wp:positionV relativeFrom="page">
                  <wp:posOffset>3550285</wp:posOffset>
                </wp:positionV>
                <wp:extent cx="2171700" cy="2392680"/>
                <wp:effectExtent l="0" t="0" r="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2392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1A84B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Education</w:t>
                            </w:r>
                          </w:p>
                          <w:p w14:paraId="42B22F7F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2BE2CE48" w14:textId="77777777" w:rsidR="00C25CED" w:rsidRDefault="00C25CED" w:rsidP="00C25CED">
                            <w:r>
                              <w:t>Diploma in Social Service Work</w:t>
                            </w:r>
                            <w:r>
                              <w:br/>
                              <w:t>Sheridan College, Brampton</w:t>
                            </w:r>
                          </w:p>
                          <w:p w14:paraId="502EB070" w14:textId="4D24FAC0" w:rsidR="00C25CED" w:rsidRDefault="00C25CED" w:rsidP="00C25CED">
                            <w:pPr>
                              <w:jc w:val="center"/>
                            </w:pPr>
                            <w:r>
                              <w:t>2022–2024</w:t>
                            </w:r>
                          </w:p>
                          <w:p w14:paraId="2A339826" w14:textId="5FCC813B" w:rsidR="00C25CED" w:rsidRDefault="00C25CED" w:rsidP="00C25CED">
                            <w:pPr>
                              <w:pStyle w:val="ListBullet"/>
                            </w:pPr>
                            <w:r>
                              <w:t>Registered OCSWSSW</w:t>
                            </w:r>
                          </w:p>
                          <w:p w14:paraId="2B6FE1CA" w14:textId="3A42D6A0" w:rsidR="00096506" w:rsidRDefault="008121D3" w:rsidP="00C25CED">
                            <w:pPr>
                              <w:pStyle w:val="ListBullet"/>
                            </w:pPr>
                            <w:r>
                              <w:t xml:space="preserve">First Aid &amp; CPR </w:t>
                            </w:r>
                            <w:r w:rsidR="00C25CED">
                              <w:t>Certified</w:t>
                            </w:r>
                          </w:p>
                          <w:p w14:paraId="168B4EA2" w14:textId="77777777" w:rsidR="00FE3ECD" w:rsidRDefault="00FE3ECD" w:rsidP="00FE3ECD">
                            <w:pPr>
                              <w:pStyle w:val="ListBullet"/>
                            </w:pPr>
                            <w:r>
                              <w:t>Criminal Record Check Completed</w:t>
                            </w:r>
                          </w:p>
                          <w:p w14:paraId="7A0D3E95" w14:textId="713E7F38" w:rsidR="00314FA3" w:rsidRPr="00314FA3" w:rsidRDefault="00314FA3" w:rsidP="00C25CED">
                            <w:pPr>
                              <w:pStyle w:val="ListBullet"/>
                            </w:pPr>
                            <w:r w:rsidRPr="00314FA3">
                              <w:t>Having valid G- license</w:t>
                            </w:r>
                          </w:p>
                          <w:p w14:paraId="05A37604" w14:textId="33543D0B" w:rsidR="00314FA3" w:rsidRDefault="00314FA3" w:rsidP="00C25CED">
                            <w:pPr>
                              <w:pStyle w:val="ListBullet"/>
                            </w:pPr>
                            <w:r>
                              <w:t xml:space="preserve">Own Car </w:t>
                            </w:r>
                          </w:p>
                          <w:p w14:paraId="6AF335DE" w14:textId="77777777" w:rsidR="00314FA3" w:rsidRPr="00314FA3" w:rsidRDefault="00314FA3" w:rsidP="00C25CED">
                            <w:pPr>
                              <w:pStyle w:val="ListBullet"/>
                            </w:pPr>
                          </w:p>
                          <w:p w14:paraId="65CEF094" w14:textId="77777777" w:rsidR="00314FA3" w:rsidRPr="00314FA3" w:rsidRDefault="00314FA3" w:rsidP="00C25CED">
                            <w:pPr>
                              <w:pStyle w:val="ListBullet"/>
                            </w:pPr>
                          </w:p>
                          <w:p w14:paraId="0ED4D8BC" w14:textId="132DF9A5" w:rsidR="00FE3ECD" w:rsidRPr="00B84052" w:rsidRDefault="00FE3ECD" w:rsidP="00314FA3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0;text-align:left;margin-left:6.5pt;margin-top:279.55pt;width:171pt;height:188.4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" filled="f" stroked="f">
                <v:textbox>
                  <w:txbxContent>
                    <w:p w14:paraId="6751A84B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Education</w:t>
                      </w:r>
                    </w:p>
                    <w:p w14:paraId="42B22F7F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2BE2CE48" w14:textId="77777777" w:rsidR="00C25CED" w:rsidRDefault="00C25CED" w:rsidP="00C25CED">
                      <w:r>
                        <w:t>Diploma in Social Service Work</w:t>
                      </w:r>
                      <w:r>
                        <w:br/>
                        <w:t>Sheridan College, Brampton</w:t>
                      </w:r>
                    </w:p>
                    <w:p w14:paraId="502EB070" w14:textId="4D24FAC0" w:rsidR="00C25CED" w:rsidRDefault="00C25CED" w:rsidP="00C25CED">
                      <w:pPr>
                        <w:jc w:val="center"/>
                      </w:pPr>
                      <w:r>
                        <w:t>2022–2024</w:t>
                      </w:r>
                    </w:p>
                    <w:p w14:paraId="2A339826" w14:textId="5FCC813B" w:rsidR="00C25CED" w:rsidRDefault="00C25CED" w:rsidP="00C25CED">
                      <w:pPr>
                        <w:pStyle w:val="ListBullet"/>
                      </w:pPr>
                      <w:r>
                        <w:t>Registered OCSWSSW</w:t>
                      </w:r>
                    </w:p>
                    <w:p w14:paraId="2B6FE1CA" w14:textId="3A42D6A0" w:rsidR="00096506" w:rsidRDefault="008121D3" w:rsidP="00C25CED">
                      <w:pPr>
                        <w:pStyle w:val="ListBullet"/>
                      </w:pPr>
                      <w:r>
                        <w:t xml:space="preserve">First Aid &amp; CPR </w:t>
                      </w:r>
                      <w:r w:rsidR="00C25CED">
                        <w:t>Certified</w:t>
                      </w:r>
                    </w:p>
                    <w:p w14:paraId="168B4EA2" w14:textId="77777777" w:rsidR="00FE3ECD" w:rsidRDefault="00FE3ECD" w:rsidP="00FE3ECD">
                      <w:pPr>
                        <w:pStyle w:val="ListBullet"/>
                      </w:pPr>
                      <w:r>
                        <w:t>Criminal Record Check Completed</w:t>
                      </w:r>
                    </w:p>
                    <w:p w14:paraId="7A0D3E95" w14:textId="713E7F38" w:rsidR="00314FA3" w:rsidRPr="00314FA3" w:rsidRDefault="00314FA3" w:rsidP="00C25CED">
                      <w:pPr>
                        <w:pStyle w:val="ListBullet"/>
                      </w:pPr>
                      <w:r w:rsidRPr="00314FA3">
                        <w:t>Having valid G- license</w:t>
                      </w:r>
                    </w:p>
                    <w:p w14:paraId="05A37604" w14:textId="33543D0B" w:rsidR="00314FA3" w:rsidRDefault="00314FA3" w:rsidP="00C25CED">
                      <w:pPr>
                        <w:pStyle w:val="ListBullet"/>
                      </w:pPr>
                      <w:r>
                        <w:t xml:space="preserve">Own Car </w:t>
                      </w:r>
                    </w:p>
                    <w:p w14:paraId="6AF335DE" w14:textId="77777777" w:rsidR="00314FA3" w:rsidRPr="00314FA3" w:rsidRDefault="00314FA3" w:rsidP="00C25CED">
                      <w:pPr>
                        <w:pStyle w:val="ListBullet"/>
                      </w:pPr>
                    </w:p>
                    <w:p w14:paraId="65CEF094" w14:textId="77777777" w:rsidR="00314FA3" w:rsidRPr="00314FA3" w:rsidRDefault="00314FA3" w:rsidP="00C25CED">
                      <w:pPr>
                        <w:pStyle w:val="ListBullet"/>
                      </w:pPr>
                    </w:p>
                    <w:p w14:paraId="0ED4D8BC" w14:textId="132DF9A5" w:rsidR="00FE3ECD" w:rsidRPr="00B84052" w:rsidRDefault="00FE3ECD" w:rsidP="00314FA3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1248" behindDoc="0" locked="1" layoutInCell="1" allowOverlap="1" wp14:anchorId="6D7D43BC" wp14:editId="18FA214F">
                <wp:simplePos x="0" y="0"/>
                <wp:positionH relativeFrom="page">
                  <wp:posOffset>255270</wp:posOffset>
                </wp:positionH>
                <wp:positionV relativeFrom="page">
                  <wp:posOffset>5907405</wp:posOffset>
                </wp:positionV>
                <wp:extent cx="1925320" cy="1691640"/>
                <wp:effectExtent l="0" t="0" r="0" b="3810"/>
                <wp:wrapSquare wrapText="bothSides"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5320" cy="16916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E1277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Skills</w:t>
                            </w:r>
                          </w:p>
                          <w:p w14:paraId="0F01A0FA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Communication</w:t>
                            </w:r>
                          </w:p>
                          <w:p w14:paraId="4C894952" w14:textId="086D988E" w:rsidR="00096506" w:rsidRPr="00B84052" w:rsidRDefault="00B84052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Teamwork</w:t>
                            </w:r>
                            <w:r w:rsidR="008121D3">
                              <w:t>, Flexibility</w:t>
                            </w:r>
                          </w:p>
                          <w:p w14:paraId="49CEB8F6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 xml:space="preserve">Critical </w:t>
                            </w:r>
                            <w:r w:rsidR="000E0532" w:rsidRPr="00B84052">
                              <w:t>thinking</w:t>
                            </w:r>
                          </w:p>
                          <w:p w14:paraId="1A9A9DF8" w14:textId="77777777" w:rsidR="00096506" w:rsidRPr="00B84052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Time management</w:t>
                            </w:r>
                          </w:p>
                          <w:p w14:paraId="38AAFC73" w14:textId="77777777" w:rsidR="00096506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Leadership</w:t>
                            </w:r>
                          </w:p>
                          <w:p w14:paraId="12A39AF3" w14:textId="77777777" w:rsidR="00096506" w:rsidRDefault="00096506" w:rsidP="00F11846">
                            <w:pPr>
                              <w:pStyle w:val="Normalright"/>
                              <w:jc w:val="left"/>
                            </w:pPr>
                            <w:r w:rsidRPr="00B84052">
                              <w:t>Adaptability</w:t>
                            </w:r>
                          </w:p>
                          <w:p w14:paraId="4EDC891F" w14:textId="7D8557A7" w:rsidR="00970C26" w:rsidRDefault="00970C26" w:rsidP="00F11846">
                            <w:pPr>
                              <w:pStyle w:val="Normalright"/>
                              <w:jc w:val="left"/>
                            </w:pPr>
                            <w:r>
                              <w:t>Empathetic attitude</w:t>
                            </w:r>
                          </w:p>
                          <w:p w14:paraId="07FF875F" w14:textId="77777777" w:rsidR="00970C26" w:rsidRPr="00B84052" w:rsidRDefault="00970C26" w:rsidP="00F11846">
                            <w:pPr>
                              <w:pStyle w:val="Normalright"/>
                              <w:jc w:val="lef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left:0;text-align:left;margin-left:20.1pt;margin-top:465.15pt;width:151.6pt;height:133.2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" filled="f" stroked="f">
                <v:textbox>
                  <w:txbxContent>
                    <w:p w14:paraId="726E1277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Skills</w:t>
                      </w:r>
                    </w:p>
                    <w:p w14:paraId="0F01A0FA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Communication</w:t>
                      </w:r>
                    </w:p>
                    <w:p w14:paraId="4C894952" w14:textId="086D988E" w:rsidR="00096506" w:rsidRPr="00B84052" w:rsidRDefault="00B84052" w:rsidP="00F11846">
                      <w:pPr>
                        <w:pStyle w:val="Normalright"/>
                        <w:jc w:val="left"/>
                      </w:pPr>
                      <w:r w:rsidRPr="00B84052">
                        <w:t>Teamwork</w:t>
                      </w:r>
                      <w:r w:rsidR="008121D3">
                        <w:t>, Flexibility</w:t>
                      </w:r>
                    </w:p>
                    <w:p w14:paraId="49CEB8F6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 xml:space="preserve">Critical </w:t>
                      </w:r>
                      <w:r w:rsidR="000E0532" w:rsidRPr="00B84052">
                        <w:t>thinking</w:t>
                      </w:r>
                    </w:p>
                    <w:p w14:paraId="1A9A9DF8" w14:textId="77777777" w:rsidR="00096506" w:rsidRPr="00B84052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Time management</w:t>
                      </w:r>
                    </w:p>
                    <w:p w14:paraId="38AAFC73" w14:textId="77777777" w:rsidR="00096506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Leadership</w:t>
                      </w:r>
                    </w:p>
                    <w:p w14:paraId="12A39AF3" w14:textId="77777777" w:rsidR="00096506" w:rsidRDefault="00096506" w:rsidP="00F11846">
                      <w:pPr>
                        <w:pStyle w:val="Normalright"/>
                        <w:jc w:val="left"/>
                      </w:pPr>
                      <w:r w:rsidRPr="00B84052">
                        <w:t>Adaptability</w:t>
                      </w:r>
                    </w:p>
                    <w:p w14:paraId="4EDC891F" w14:textId="7D8557A7" w:rsidR="00970C26" w:rsidRDefault="00970C26" w:rsidP="00F11846">
                      <w:pPr>
                        <w:pStyle w:val="Normalright"/>
                        <w:jc w:val="left"/>
                      </w:pPr>
                      <w:r>
                        <w:t>Empathetic attitude</w:t>
                      </w:r>
                    </w:p>
                    <w:p w14:paraId="07FF875F" w14:textId="77777777" w:rsidR="00970C26" w:rsidRPr="00B84052" w:rsidRDefault="00970C26" w:rsidP="00F11846">
                      <w:pPr>
                        <w:pStyle w:val="Normalright"/>
                        <w:jc w:val="left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2272" behindDoc="0" locked="1" layoutInCell="1" allowOverlap="1" wp14:anchorId="01FC6358" wp14:editId="7D88B2B5">
                <wp:simplePos x="0" y="0"/>
                <wp:positionH relativeFrom="margin">
                  <wp:posOffset>-317500</wp:posOffset>
                </wp:positionH>
                <wp:positionV relativeFrom="page">
                  <wp:align>bottom</wp:align>
                </wp:positionV>
                <wp:extent cx="2038350" cy="2451100"/>
                <wp:effectExtent l="0" t="0" r="0" b="6350"/>
                <wp:wrapSquare wrapText="bothSides"/>
                <wp:docPr id="199" name="Text Box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8350" cy="2451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0747A9" w14:textId="77777777" w:rsidR="00096506" w:rsidRPr="00B84052" w:rsidRDefault="00B84052" w:rsidP="00E757D2">
                            <w:pPr>
                              <w:pStyle w:val="Heading1"/>
                              <w:jc w:val="center"/>
                            </w:pPr>
                            <w:r w:rsidRPr="00B84052">
                              <w:t>Volunteer Experience</w:t>
                            </w:r>
                          </w:p>
                          <w:p w14:paraId="0154F1A5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44FE4572" w14:textId="77777777" w:rsid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b/>
                                <w:iCs/>
                              </w:rPr>
                            </w:pPr>
                            <w:r w:rsidRPr="00F11846">
                              <w:rPr>
                                <w:b/>
                                <w:iCs/>
                              </w:rPr>
                              <w:t>Mississauga Food Bank</w:t>
                            </w:r>
                          </w:p>
                          <w:p w14:paraId="130E14F5" w14:textId="29949AAA" w:rsidR="00F11846" w:rsidRDefault="00F11846" w:rsidP="00F11846">
                            <w:pPr>
                              <w:pStyle w:val="Normalright"/>
                              <w:jc w:val="left"/>
                            </w:pPr>
                            <w:r w:rsidRPr="00F11846">
                              <w:t>Community Support</w:t>
                            </w:r>
                          </w:p>
                          <w:p w14:paraId="05FD6E6F" w14:textId="0FD7FA89" w:rsidR="00096506" w:rsidRPr="00B84052" w:rsidRDefault="00F11846" w:rsidP="00F11846">
                            <w:pPr>
                              <w:pStyle w:val="Normalright"/>
                              <w:jc w:val="left"/>
                            </w:pPr>
                            <w:r w:rsidRPr="00F11846">
                              <w:t>Mississauga, ON</w:t>
                            </w:r>
                            <w:r w:rsidR="00096506" w:rsidRPr="00B84052">
                              <w:t xml:space="preserve">, </w:t>
                            </w:r>
                            <w:r w:rsidR="000A5EA2">
                              <w:t>20</w:t>
                            </w:r>
                            <w:r>
                              <w:t>2</w:t>
                            </w:r>
                            <w:r w:rsidR="00D33F3E">
                              <w:t>2</w:t>
                            </w:r>
                            <w:r>
                              <w:t>-202</w:t>
                            </w:r>
                            <w:r w:rsidR="00D33F3E">
                              <w:t>3</w:t>
                            </w:r>
                          </w:p>
                          <w:p w14:paraId="66824F5B" w14:textId="77777777" w:rsidR="00096506" w:rsidRPr="00B84052" w:rsidRDefault="00096506" w:rsidP="00B84052">
                            <w:pPr>
                              <w:pStyle w:val="Smallspace"/>
                            </w:pPr>
                          </w:p>
                          <w:p w14:paraId="34FD1381" w14:textId="5F9BFD63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Community outreach</w:t>
                            </w:r>
                          </w:p>
                          <w:p w14:paraId="6BE203DE" w14:textId="595C8A24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Client support</w:t>
                            </w:r>
                          </w:p>
                          <w:p w14:paraId="58BB4AD7" w14:textId="6C1799E0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Food distribution</w:t>
                            </w:r>
                          </w:p>
                          <w:p w14:paraId="2433093A" w14:textId="0282306A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Emotional assistance</w:t>
                            </w:r>
                          </w:p>
                          <w:p w14:paraId="54F5B7DB" w14:textId="4FBA251E" w:rsidR="00F11846" w:rsidRPr="00F11846" w:rsidRDefault="00F11846" w:rsidP="00F11846">
                            <w:pPr>
                              <w:pStyle w:val="Normalright"/>
                              <w:jc w:val="left"/>
                              <w:rPr>
                                <w:sz w:val="18"/>
                                <w:szCs w:val="20"/>
                              </w:rPr>
                            </w:pPr>
                            <w:r w:rsidRPr="00F11846">
                              <w:rPr>
                                <w:sz w:val="18"/>
                                <w:szCs w:val="20"/>
                              </w:rPr>
                              <w:t> Event coordination</w:t>
                            </w:r>
                          </w:p>
                          <w:p w14:paraId="59086D24" w14:textId="77777777" w:rsidR="00096506" w:rsidRPr="00B84052" w:rsidRDefault="00096506" w:rsidP="00B84052">
                            <w:pPr>
                              <w:pStyle w:val="Normalright"/>
                            </w:pPr>
                          </w:p>
                          <w:p w14:paraId="334FEFBF" w14:textId="77777777" w:rsidR="00096506" w:rsidRPr="00B84052" w:rsidRDefault="00096506" w:rsidP="00B84052">
                            <w:pPr>
                              <w:pStyle w:val="Normal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FC6358" id="Text Box 199" o:spid="_x0000_s1029" type="#_x0000_t202" style="position:absolute;left:0;text-align:left;margin-left:-25pt;margin-top:0;width:160.5pt;height:193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" filled="f" stroked="f">
                <v:textbox>
                  <w:txbxContent>
                    <w:p w14:paraId="1B0747A9" w14:textId="77777777" w:rsidR="00096506" w:rsidRPr="00B84052" w:rsidRDefault="00B84052" w:rsidP="00E757D2">
                      <w:pPr>
                        <w:pStyle w:val="Heading1"/>
                        <w:jc w:val="center"/>
                      </w:pPr>
                      <w:r w:rsidRPr="00B84052">
                        <w:t>Volunteer Experience</w:t>
                      </w:r>
                    </w:p>
                    <w:p w14:paraId="0154F1A5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44FE4572" w14:textId="77777777" w:rsidR="00F11846" w:rsidRDefault="00F11846" w:rsidP="00F11846">
                      <w:pPr>
                        <w:pStyle w:val="Normalright"/>
                        <w:jc w:val="left"/>
                        <w:rPr>
                          <w:b/>
                          <w:iCs/>
                        </w:rPr>
                      </w:pPr>
                      <w:r w:rsidRPr="00F11846">
                        <w:rPr>
                          <w:b/>
                          <w:iCs/>
                        </w:rPr>
                        <w:t>Mississauga Food Bank</w:t>
                      </w:r>
                    </w:p>
                    <w:p w14:paraId="130E14F5" w14:textId="29949AAA" w:rsidR="00F11846" w:rsidRDefault="00F11846" w:rsidP="00F11846">
                      <w:pPr>
                        <w:pStyle w:val="Normalright"/>
                        <w:jc w:val="left"/>
                      </w:pPr>
                      <w:r w:rsidRPr="00F11846">
                        <w:t>Community Support</w:t>
                      </w:r>
                    </w:p>
                    <w:p w14:paraId="05FD6E6F" w14:textId="0FD7FA89" w:rsidR="00096506" w:rsidRPr="00B84052" w:rsidRDefault="00F11846" w:rsidP="00F11846">
                      <w:pPr>
                        <w:pStyle w:val="Normalright"/>
                        <w:jc w:val="left"/>
                      </w:pPr>
                      <w:r w:rsidRPr="00F11846">
                        <w:t>Mississauga, ON</w:t>
                      </w:r>
                      <w:r w:rsidR="00096506" w:rsidRPr="00B84052">
                        <w:t xml:space="preserve">, </w:t>
                      </w:r>
                      <w:r w:rsidR="000A5EA2">
                        <w:t>20</w:t>
                      </w:r>
                      <w:r>
                        <w:t>2</w:t>
                      </w:r>
                      <w:r w:rsidR="00D33F3E">
                        <w:t>2</w:t>
                      </w:r>
                      <w:r>
                        <w:t>-202</w:t>
                      </w:r>
                      <w:r w:rsidR="00D33F3E">
                        <w:t>3</w:t>
                      </w:r>
                    </w:p>
                    <w:p w14:paraId="66824F5B" w14:textId="77777777" w:rsidR="00096506" w:rsidRPr="00B84052" w:rsidRDefault="00096506" w:rsidP="00B84052">
                      <w:pPr>
                        <w:pStyle w:val="Smallspace"/>
                      </w:pPr>
                    </w:p>
                    <w:p w14:paraId="34FD1381" w14:textId="5F9BFD63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Community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outreach</w:t>
                      </w:r>
                    </w:p>
                    <w:p w14:paraId="6BE203DE" w14:textId="595C8A24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Client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support</w:t>
                      </w:r>
                    </w:p>
                    <w:p w14:paraId="58BB4AD7" w14:textId="6C1799E0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Food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distribution</w:t>
                      </w:r>
                    </w:p>
                    <w:p w14:paraId="2433093A" w14:textId="0282306A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Emotional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assistance</w:t>
                      </w:r>
                    </w:p>
                    <w:p w14:paraId="54F5B7DB" w14:textId="4FBA251E" w:rsidR="00F11846" w:rsidRPr="00F11846" w:rsidRDefault="00F11846" w:rsidP="00F11846">
                      <w:pPr>
                        <w:pStyle w:val="Normalright"/>
                        <w:jc w:val="left"/>
                        <w:rPr>
                          <w:sz w:val="18"/>
                          <w:szCs w:val="20"/>
                        </w:rPr>
                      </w:pPr>
                      <w:r w:rsidRPr="00F11846">
                        <w:rPr>
                          <w:sz w:val="18"/>
                          <w:szCs w:val="20"/>
                        </w:rPr>
                        <w:t> Event</w:t>
                      </w:r>
                      <w:r w:rsidRPr="00F11846">
                        <w:rPr>
                          <w:sz w:val="18"/>
                          <w:szCs w:val="20"/>
                        </w:rPr>
                        <w:t xml:space="preserve"> coordination</w:t>
                      </w:r>
                    </w:p>
                    <w:p w14:paraId="59086D24" w14:textId="77777777" w:rsidR="00096506" w:rsidRPr="00B84052" w:rsidRDefault="00096506" w:rsidP="00B84052">
                      <w:pPr>
                        <w:pStyle w:val="Normalright"/>
                      </w:pPr>
                    </w:p>
                    <w:p w14:paraId="334FEFBF" w14:textId="77777777" w:rsidR="00096506" w:rsidRPr="00B84052" w:rsidRDefault="00096506" w:rsidP="00B84052">
                      <w:pPr>
                        <w:pStyle w:val="Normalright"/>
                      </w:pP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6128" behindDoc="0" locked="1" layoutInCell="1" allowOverlap="1" wp14:anchorId="0947BDD2" wp14:editId="2049D870">
                <wp:simplePos x="0" y="0"/>
                <wp:positionH relativeFrom="page">
                  <wp:posOffset>603250</wp:posOffset>
                </wp:positionH>
                <wp:positionV relativeFrom="page">
                  <wp:posOffset>5440680</wp:posOffset>
                </wp:positionV>
                <wp:extent cx="1444752" cy="0"/>
                <wp:effectExtent l="0" t="0" r="0" b="0"/>
                <wp:wrapNone/>
                <wp:docPr id="10" name="Straight Connector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C0AF361" id="Straight Connector 10" o:spid="_x0000_s1026" alt="&quot;&quot;" style="position:absolute;z-index:25169612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428.4pt" to="161.25pt,4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" strokecolor="#393737 [8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7152" behindDoc="0" locked="1" layoutInCell="1" allowOverlap="1" wp14:anchorId="4C010E8A" wp14:editId="5F979368">
                <wp:simplePos x="0" y="0"/>
                <wp:positionH relativeFrom="page">
                  <wp:posOffset>603250</wp:posOffset>
                </wp:positionH>
                <wp:positionV relativeFrom="page">
                  <wp:posOffset>7489190</wp:posOffset>
                </wp:positionV>
                <wp:extent cx="1444752" cy="0"/>
                <wp:effectExtent l="0" t="0" r="0" b="0"/>
                <wp:wrapNone/>
                <wp:docPr id="200" name="Straight Connector 20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FF723E" id="Straight Connector 200" o:spid="_x0000_s1026" alt="&quot;&quot;" style="position:absolute;z-index:25169715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589.7pt" to="161.25pt,58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" strokecolor="#393737 [8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94080" behindDoc="0" locked="1" layoutInCell="1" allowOverlap="1" wp14:anchorId="54FEDD5D" wp14:editId="507F17CB">
                <wp:simplePos x="0" y="0"/>
                <wp:positionH relativeFrom="page">
                  <wp:posOffset>603250</wp:posOffset>
                </wp:positionH>
                <wp:positionV relativeFrom="page">
                  <wp:posOffset>3328670</wp:posOffset>
                </wp:positionV>
                <wp:extent cx="1444752" cy="0"/>
                <wp:effectExtent l="0" t="0" r="0" b="0"/>
                <wp:wrapNone/>
                <wp:docPr id="9" name="Straight Connector 9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475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62DCD8" id="Straight Connector 9" o:spid="_x0000_s1026" alt="&quot;&quot;" style="position:absolute;z-index:2516940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47.5pt,262.1pt" to="161.25pt,26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" strokecolor="#747070 [16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88960" behindDoc="0" locked="1" layoutInCell="1" allowOverlap="1" wp14:anchorId="36C0ACE0" wp14:editId="6C51CBA3">
                <wp:simplePos x="0" y="0"/>
                <wp:positionH relativeFrom="page">
                  <wp:posOffset>279400</wp:posOffset>
                </wp:positionH>
                <wp:positionV relativeFrom="page">
                  <wp:posOffset>2209800</wp:posOffset>
                </wp:positionV>
                <wp:extent cx="2101850" cy="1234440"/>
                <wp:effectExtent l="0" t="0" r="0" b="3810"/>
                <wp:wrapSquare wrapText="bothSides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850" cy="1234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E8ABAB" w14:textId="3B3E302E" w:rsidR="000A5EA2" w:rsidRPr="008C6836" w:rsidRDefault="00C25CED" w:rsidP="00F11846">
                            <w:pPr>
                              <w:pStyle w:val="Contactinfo"/>
                              <w:jc w:val="left"/>
                              <w:rPr>
                                <w:lang w:val="es-ES"/>
                              </w:rPr>
                            </w:pPr>
                            <w:r w:rsidRPr="00C25CED">
                              <w:rPr>
                                <w:lang w:val="es-ES"/>
                              </w:rPr>
                              <w:t>(905) 783-3208 dhamrait</w:t>
                            </w:r>
                            <w:r w:rsidR="007B1E9F">
                              <w:rPr>
                                <w:lang w:val="es-ES"/>
                              </w:rPr>
                              <w:t>anmol</w:t>
                            </w:r>
                            <w:r w:rsidRPr="00C25CED">
                              <w:rPr>
                                <w:lang w:val="es-ES"/>
                              </w:rPr>
                              <w:t>@gmail.com</w:t>
                            </w:r>
                          </w:p>
                          <w:p w14:paraId="5C9889CF" w14:textId="2769EDE3" w:rsidR="002D0BA0" w:rsidRPr="00C25CED" w:rsidRDefault="00C25CED" w:rsidP="00F11846">
                            <w:pPr>
                              <w:pStyle w:val="Contactinfo"/>
                              <w:jc w:val="left"/>
                              <w:rPr>
                                <w:lang w:val="es-ES"/>
                              </w:rPr>
                            </w:pPr>
                            <w:proofErr w:type="spellStart"/>
                            <w:r w:rsidRPr="00C25CED">
                              <w:rPr>
                                <w:lang w:val="es-ES"/>
                              </w:rPr>
                              <w:t>Brampton</w:t>
                            </w:r>
                            <w:proofErr w:type="spellEnd"/>
                            <w:r w:rsidRPr="00C25CED">
                              <w:rPr>
                                <w:lang w:val="es-ES"/>
                              </w:rPr>
                              <w:t xml:space="preserve">, Ontario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6C0ACE0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30" type="#_x0000_t202" style="position:absolute;left:0;text-align:left;margin-left:22pt;margin-top:174pt;width:165.5pt;height:97.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" filled="f" stroked="f">
                <v:textbox>
                  <w:txbxContent>
                    <w:p w14:paraId="4AE8ABAB" w14:textId="3B3E302E" w:rsidR="000A5EA2" w:rsidRPr="008C6836" w:rsidRDefault="00C25CED" w:rsidP="00F11846">
                      <w:pPr>
                        <w:pStyle w:val="Contactinfo"/>
                        <w:jc w:val="left"/>
                        <w:rPr>
                          <w:lang w:val="es-ES"/>
                        </w:rPr>
                      </w:pPr>
                      <w:r w:rsidRPr="00C25CED">
                        <w:rPr>
                          <w:lang w:val="es-ES"/>
                        </w:rPr>
                        <w:t>(905) 783-3208 dhamrait</w:t>
                      </w:r>
                      <w:r w:rsidR="007B1E9F">
                        <w:rPr>
                          <w:lang w:val="es-ES"/>
                        </w:rPr>
                        <w:t>anmol</w:t>
                      </w:r>
                      <w:r w:rsidRPr="00C25CED">
                        <w:rPr>
                          <w:lang w:val="es-ES"/>
                        </w:rPr>
                        <w:t>@gmail.com</w:t>
                      </w:r>
                    </w:p>
                    <w:p w14:paraId="5C9889CF" w14:textId="2769EDE3" w:rsidR="002D0BA0" w:rsidRPr="00C25CED" w:rsidRDefault="00C25CED" w:rsidP="00F11846">
                      <w:pPr>
                        <w:pStyle w:val="Contactinfo"/>
                        <w:jc w:val="left"/>
                        <w:rPr>
                          <w:lang w:val="es-ES"/>
                        </w:rPr>
                      </w:pPr>
                      <w:r w:rsidRPr="00C25CED">
                        <w:rPr>
                          <w:lang w:val="es-ES"/>
                        </w:rPr>
                        <w:t xml:space="preserve">Brampton, Ontario 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89984" behindDoc="0" locked="1" layoutInCell="1" allowOverlap="1" wp14:anchorId="6CA736B7" wp14:editId="76CB72B3">
                <wp:simplePos x="0" y="0"/>
                <wp:positionH relativeFrom="page">
                  <wp:posOffset>2505075</wp:posOffset>
                </wp:positionH>
                <wp:positionV relativeFrom="page">
                  <wp:posOffset>1597025</wp:posOffset>
                </wp:positionV>
                <wp:extent cx="5177155" cy="1845945"/>
                <wp:effectExtent l="0" t="0" r="0" b="1905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7155" cy="1845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7363C" w14:textId="77777777" w:rsidR="00096506" w:rsidRPr="00096506" w:rsidRDefault="00096506" w:rsidP="00096506">
                            <w:pPr>
                              <w:pStyle w:val="Heading1Left"/>
                            </w:pPr>
                            <w:bookmarkStart w:id="0" w:name="_GoBack"/>
                            <w:r w:rsidRPr="00096506">
                              <w:t>SUMMARY</w:t>
                            </w:r>
                          </w:p>
                          <w:p w14:paraId="5A884AED" w14:textId="7DAE40F3" w:rsidR="002D0BA0" w:rsidRPr="00801485" w:rsidRDefault="00C25CED" w:rsidP="00B50A3C">
                            <w:r w:rsidRPr="00C25CED">
                              <w:t>Compassionate and driven Social Service Worker with a diploma from Sheridan College and registration under OCSWSSW. Experienced in client</w:t>
                            </w:r>
                            <w:r w:rsidR="00970C26">
                              <w:t xml:space="preserve"> need </w:t>
                            </w:r>
                            <w:r w:rsidR="00970C26" w:rsidRPr="00C25CED">
                              <w:t>assessment</w:t>
                            </w:r>
                            <w:r w:rsidR="00FE011C">
                              <w:t xml:space="preserve">; preparing </w:t>
                            </w:r>
                            <w:r w:rsidR="00224A88">
                              <w:t>reports;</w:t>
                            </w:r>
                            <w:r w:rsidR="00B50A3C">
                              <w:t xml:space="preserve"> a</w:t>
                            </w:r>
                            <w:r w:rsidR="00B50A3C">
                              <w:t>ssess</w:t>
                            </w:r>
                            <w:r w:rsidR="00B50A3C">
                              <w:t>ing</w:t>
                            </w:r>
                            <w:r w:rsidR="00B50A3C">
                              <w:t xml:space="preserve"> client's relevant skill strengths and development needs</w:t>
                            </w:r>
                            <w:r w:rsidR="00B50A3C">
                              <w:t xml:space="preserve">; resolving conflict situations; </w:t>
                            </w:r>
                            <w:r w:rsidR="003864B3">
                              <w:t>a</w:t>
                            </w:r>
                            <w:r w:rsidR="00B50A3C">
                              <w:t>ccompany clients to appointments and social outings</w:t>
                            </w:r>
                            <w:r w:rsidR="003864B3">
                              <w:t xml:space="preserve">; </w:t>
                            </w:r>
                            <w:r w:rsidR="00224A88">
                              <w:t xml:space="preserve">providing life – skills </w:t>
                            </w:r>
                            <w:proofErr w:type="spellStart"/>
                            <w:r w:rsidR="00AA26F4">
                              <w:t>counselling</w:t>
                            </w:r>
                            <w:proofErr w:type="spellEnd"/>
                            <w:r w:rsidR="00E922BD">
                              <w:t xml:space="preserve"> to clients</w:t>
                            </w:r>
                            <w:r w:rsidR="001B5CCD">
                              <w:t xml:space="preserve">; </w:t>
                            </w:r>
                            <w:r w:rsidR="00224A88">
                              <w:t>providing emotional</w:t>
                            </w:r>
                            <w:r w:rsidR="003864B3">
                              <w:t xml:space="preserve"> and practical support</w:t>
                            </w:r>
                            <w:r w:rsidR="00503E47">
                              <w:t>;</w:t>
                            </w:r>
                            <w:r w:rsidR="003864B3">
                              <w:t xml:space="preserve"> </w:t>
                            </w:r>
                            <w:r w:rsidR="00503E47">
                              <w:t>supervise</w:t>
                            </w:r>
                            <w:r w:rsidR="00E834EB">
                              <w:t xml:space="preserve"> activities of </w:t>
                            </w:r>
                            <w:r w:rsidR="008121D3">
                              <w:t>clients</w:t>
                            </w:r>
                            <w:r w:rsidR="00503E47">
                              <w:t xml:space="preserve"> and abi</w:t>
                            </w:r>
                            <w:r w:rsidR="00970C26">
                              <w:t xml:space="preserve">lity to work collaboratively with a team of staff members </w:t>
                            </w:r>
                            <w:r w:rsidR="000B153F">
                              <w:t>&amp; resource</w:t>
                            </w:r>
                            <w:r w:rsidR="00970C26">
                              <w:t xml:space="preserve"> providers to improve </w:t>
                            </w:r>
                            <w:r w:rsidR="00970C26" w:rsidRPr="00C25CED">
                              <w:t>community</w:t>
                            </w:r>
                            <w:r w:rsidR="00970C26">
                              <w:t xml:space="preserve"> well-being. 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31" type="#_x0000_t202" style="position:absolute;left:0;text-align:left;margin-left:197.25pt;margin-top:125.75pt;width:407.65pt;height:145.3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" filled="f" stroked="f">
                <v:textbox>
                  <w:txbxContent>
                    <w:p w14:paraId="0917363C" w14:textId="77777777" w:rsidR="00096506" w:rsidRPr="00096506" w:rsidRDefault="00096506" w:rsidP="00096506">
                      <w:pPr>
                        <w:pStyle w:val="Heading1Left"/>
                      </w:pPr>
                      <w:bookmarkStart w:id="1" w:name="_GoBack"/>
                      <w:r w:rsidRPr="00096506">
                        <w:t>SUMMARY</w:t>
                      </w:r>
                    </w:p>
                    <w:p w14:paraId="5A884AED" w14:textId="7DAE40F3" w:rsidR="002D0BA0" w:rsidRPr="00801485" w:rsidRDefault="00C25CED" w:rsidP="00B50A3C">
                      <w:r w:rsidRPr="00C25CED">
                        <w:t>Compassionate and driven Social Service Worker with a diploma from Sheridan College and registration under OCSWSSW. Experienced in client</w:t>
                      </w:r>
                      <w:r w:rsidR="00970C26">
                        <w:t xml:space="preserve"> need </w:t>
                      </w:r>
                      <w:r w:rsidR="00970C26" w:rsidRPr="00C25CED">
                        <w:t>assessment</w:t>
                      </w:r>
                      <w:r w:rsidR="00FE011C">
                        <w:t xml:space="preserve">; preparing </w:t>
                      </w:r>
                      <w:r w:rsidR="00224A88">
                        <w:t>reports;</w:t>
                      </w:r>
                      <w:r w:rsidR="00B50A3C">
                        <w:t xml:space="preserve"> a</w:t>
                      </w:r>
                      <w:r w:rsidR="00B50A3C">
                        <w:t>ssess</w:t>
                      </w:r>
                      <w:r w:rsidR="00B50A3C">
                        <w:t>ing</w:t>
                      </w:r>
                      <w:r w:rsidR="00B50A3C">
                        <w:t xml:space="preserve"> client's relevant skill strengths and development needs</w:t>
                      </w:r>
                      <w:r w:rsidR="00B50A3C">
                        <w:t xml:space="preserve">; resolving conflict situations; </w:t>
                      </w:r>
                      <w:r w:rsidR="003864B3">
                        <w:t>a</w:t>
                      </w:r>
                      <w:r w:rsidR="00B50A3C">
                        <w:t>ccompany clients to appointments and social outings</w:t>
                      </w:r>
                      <w:r w:rsidR="003864B3">
                        <w:t xml:space="preserve">; </w:t>
                      </w:r>
                      <w:r w:rsidR="00224A88">
                        <w:t xml:space="preserve">providing life – skills </w:t>
                      </w:r>
                      <w:proofErr w:type="spellStart"/>
                      <w:r w:rsidR="00AA26F4">
                        <w:t>counselling</w:t>
                      </w:r>
                      <w:proofErr w:type="spellEnd"/>
                      <w:r w:rsidR="00E922BD">
                        <w:t xml:space="preserve"> to clients</w:t>
                      </w:r>
                      <w:r w:rsidR="001B5CCD">
                        <w:t xml:space="preserve">; </w:t>
                      </w:r>
                      <w:r w:rsidR="00224A88">
                        <w:t>providing emotional</w:t>
                      </w:r>
                      <w:r w:rsidR="003864B3">
                        <w:t xml:space="preserve"> and practical support</w:t>
                      </w:r>
                      <w:r w:rsidR="00503E47">
                        <w:t>;</w:t>
                      </w:r>
                      <w:r w:rsidR="003864B3">
                        <w:t xml:space="preserve"> </w:t>
                      </w:r>
                      <w:r w:rsidR="00503E47">
                        <w:t>supervise</w:t>
                      </w:r>
                      <w:r w:rsidR="00E834EB">
                        <w:t xml:space="preserve"> activities of </w:t>
                      </w:r>
                      <w:r w:rsidR="008121D3">
                        <w:t>clients</w:t>
                      </w:r>
                      <w:r w:rsidR="00503E47">
                        <w:t xml:space="preserve"> and abi</w:t>
                      </w:r>
                      <w:r w:rsidR="00970C26">
                        <w:t xml:space="preserve">lity to work collaboratively with a team of staff members </w:t>
                      </w:r>
                      <w:r w:rsidR="000B153F">
                        <w:t>&amp; resource</w:t>
                      </w:r>
                      <w:r w:rsidR="00970C26">
                        <w:t xml:space="preserve"> providers to improve </w:t>
                      </w:r>
                      <w:r w:rsidR="00970C26" w:rsidRPr="00C25CED">
                        <w:t>community</w:t>
                      </w:r>
                      <w:r w:rsidR="00970C26">
                        <w:t xml:space="preserve"> well-being. </w:t>
                      </w:r>
                      <w:bookmarkEnd w:id="1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91008" behindDoc="0" locked="1" layoutInCell="1" allowOverlap="1" wp14:anchorId="00FDBBAE" wp14:editId="0B7892DB">
                <wp:simplePos x="0" y="0"/>
                <wp:positionH relativeFrom="page">
                  <wp:posOffset>107950</wp:posOffset>
                </wp:positionH>
                <wp:positionV relativeFrom="page">
                  <wp:posOffset>2247900</wp:posOffset>
                </wp:positionV>
                <wp:extent cx="182880" cy="768985"/>
                <wp:effectExtent l="0" t="0" r="7620" b="0"/>
                <wp:wrapSquare wrapText="bothSides"/>
                <wp:docPr id="18" name="Group 18" descr="Contact info icons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" cy="768985"/>
                          <a:chOff x="0" y="0"/>
                          <a:chExt cx="184754" cy="766644"/>
                        </a:xfrm>
                      </wpg:grpSpPr>
                      <pic:pic xmlns:pic="http://schemas.openxmlformats.org/drawingml/2006/picture">
                        <pic:nvPicPr>
                          <pic:cNvPr id="7" name="Graphic 7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Graphic 1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9" y="294724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Graphic 1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779" y="585669"/>
                            <a:ext cx="180975" cy="180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A0020B2" id="Group 18" o:spid="_x0000_s1026" alt="Contact info icons" style="position:absolute;margin-left:8.5pt;margin-top:177pt;width:14.4pt;height:60.55pt;z-index:251691008;mso-position-horizontal-relative:page;mso-position-vertical-relative:page;mso-width-relative:margin;mso-height-relative:margin" coordsize="1847,7666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7" o:spid="_x0000_s1027" type="#_x0000_t75" style="position:absolute;width:1809;height:1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">
                  <v:imagedata r:id="rId15" o:title=""/>
                </v:shape>
                <v:shape id="Graphic 12" o:spid="_x0000_s1028" type="#_x0000_t75" style="position:absolute;left:37;top:2947;width:1810;height:1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">
                  <v:imagedata r:id="rId16" o:title=""/>
                </v:shape>
                <v:shape id="Graphic 13" o:spid="_x0000_s1029" type="#_x0000_t75" style="position:absolute;left:37;top:5856;width:1810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">
                  <v:imagedata r:id="rId17" o:title=""/>
                </v:shape>
                <w10:wrap type="square" anchorx="page" anchory="page"/>
                <w10:anchorlock/>
              </v:group>
            </w:pict>
          </mc:Fallback>
        </mc:AlternateContent>
      </w:r>
      <w:r w:rsidR="002D0BA0"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692032" behindDoc="0" locked="1" layoutInCell="1" allowOverlap="1" wp14:anchorId="5655B03A" wp14:editId="3056769A">
                <wp:simplePos x="0" y="0"/>
                <wp:positionH relativeFrom="page">
                  <wp:posOffset>237490</wp:posOffset>
                </wp:positionH>
                <wp:positionV relativeFrom="page">
                  <wp:posOffset>1755775</wp:posOffset>
                </wp:positionV>
                <wp:extent cx="1856232" cy="347472"/>
                <wp:effectExtent l="0" t="0" r="0" b="0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6232" cy="3474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A77B2E" w14:textId="77777777" w:rsidR="002D0BA0" w:rsidRPr="002D0BA0" w:rsidRDefault="002D0BA0" w:rsidP="00E757D2">
                            <w:pPr>
                              <w:pStyle w:val="Heading1"/>
                              <w:pBdr>
                                <w:bottom w:val="single" w:sz="4" w:space="1" w:color="auto"/>
                              </w:pBdr>
                              <w:jc w:val="center"/>
                            </w:pPr>
                            <w:r w:rsidRPr="00E757D2">
                              <w:rPr>
                                <w:sz w:val="28"/>
                                <w:szCs w:val="28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55B03A" id="Text Box 16" o:spid="_x0000_s1032" type="#_x0000_t202" style="position:absolute;left:0;text-align:left;margin-left:18.7pt;margin-top:138.25pt;width:146.15pt;height:27.3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" filled="f" stroked="f">
                <v:textbox>
                  <w:txbxContent>
                    <w:p w14:paraId="14A77B2E" w14:textId="77777777" w:rsidR="002D0BA0" w:rsidRPr="002D0BA0" w:rsidRDefault="002D0BA0" w:rsidP="00E757D2">
                      <w:pPr>
                        <w:pStyle w:val="Heading1"/>
                        <w:pBdr>
                          <w:bottom w:val="single" w:sz="4" w:space="1" w:color="auto"/>
                        </w:pBdr>
                        <w:jc w:val="center"/>
                      </w:pPr>
                      <w:r w:rsidRPr="00E757D2">
                        <w:rPr>
                          <w:sz w:val="28"/>
                          <w:szCs w:val="28"/>
                        </w:rPr>
                        <w:t>Contact</w:t>
                      </w: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6912" behindDoc="0" locked="1" layoutInCell="1" allowOverlap="1" wp14:anchorId="0010C5B8" wp14:editId="1E7DDA2B">
                <wp:simplePos x="0" y="0"/>
                <wp:positionH relativeFrom="page">
                  <wp:posOffset>2304415</wp:posOffset>
                </wp:positionH>
                <wp:positionV relativeFrom="page">
                  <wp:posOffset>1710055</wp:posOffset>
                </wp:positionV>
                <wp:extent cx="0" cy="7955280"/>
                <wp:effectExtent l="0" t="0" r="38100" b="26670"/>
                <wp:wrapNone/>
                <wp:docPr id="3" name="Straight Connector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5528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885A445" id="Straight Connector 3" o:spid="_x0000_s1026" alt="&quot;&quot;" style="position:absolute;z-index:251686912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page;mso-height-percent:0;mso-height-relative:margin" from="181.45pt,134.65pt" to="181.45pt,7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" strokecolor="#747070 [1614]" strokeweight="1pt">
                <v:stroke joinstyle="miter"/>
                <w10:wrap anchorx="page" anchory="page"/>
                <w10:anchorlock/>
              </v:line>
            </w:pict>
          </mc:Fallback>
        </mc:AlternateContent>
      </w:r>
      <w:r w:rsidR="002D0BA0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84864" behindDoc="1" locked="1" layoutInCell="1" allowOverlap="1" wp14:anchorId="5D27718C" wp14:editId="4D3BEBBD">
                <wp:simplePos x="0" y="0"/>
                <wp:positionH relativeFrom="page">
                  <wp:posOffset>0</wp:posOffset>
                </wp:positionH>
                <wp:positionV relativeFrom="paragraph">
                  <wp:posOffset>-228600</wp:posOffset>
                </wp:positionV>
                <wp:extent cx="7772400" cy="1490472"/>
                <wp:effectExtent l="0" t="0" r="0" b="0"/>
                <wp:wrapNone/>
                <wp:docPr id="1" name="Rectangl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490472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8C16D91" id="Rectangle 1" o:spid="_x0000_s1026" alt="&quot;&quot;" style="position:absolute;margin-left:0;margin-top:-18pt;width:612pt;height:117.3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" fillcolor="#11374f [3208]" stroked="f" strokeweight="1pt">
                <w10:wrap anchorx="page"/>
                <w10:anchorlock/>
              </v:rect>
            </w:pict>
          </mc:Fallback>
        </mc:AlternateContent>
      </w:r>
    </w:p>
    <w:p w14:paraId="060C0B70" w14:textId="397A95C7" w:rsidR="002D0BA0" w:rsidRPr="00C43014" w:rsidRDefault="008C6836" w:rsidP="00096506">
      <w:pPr>
        <w:pStyle w:val="Title"/>
        <w:rPr>
          <w:b/>
          <w:bCs/>
          <w:sz w:val="72"/>
          <w:szCs w:val="72"/>
        </w:rPr>
      </w:pPr>
      <w:r w:rsidRPr="00C43014">
        <w:rPr>
          <w:b/>
          <w:bCs/>
          <w:sz w:val="72"/>
          <w:szCs w:val="72"/>
        </w:rPr>
        <w:t>ANMOL</w:t>
      </w:r>
      <w:r w:rsidR="000A5EA2" w:rsidRPr="00C43014">
        <w:rPr>
          <w:b/>
          <w:bCs/>
          <w:sz w:val="72"/>
          <w:szCs w:val="72"/>
        </w:rPr>
        <w:t xml:space="preserve"> </w:t>
      </w:r>
      <w:r w:rsidRPr="00C43014">
        <w:rPr>
          <w:b/>
          <w:bCs/>
          <w:sz w:val="72"/>
          <w:szCs w:val="72"/>
        </w:rPr>
        <w:t>SINGH</w:t>
      </w:r>
    </w:p>
    <w:p w14:paraId="2F403ADC" w14:textId="2BED0279" w:rsidR="00DC7EB0" w:rsidRDefault="00E757D2" w:rsidP="002D0BA0">
      <w:r w:rsidRPr="007818D2">
        <w:rPr>
          <w:noProof/>
          <w:lang w:val="en-IN" w:eastAsia="en-IN"/>
        </w:rPr>
        <mc:AlternateContent>
          <mc:Choice Requires="wps">
            <w:drawing>
              <wp:anchor distT="45720" distB="45720" distL="114300" distR="114300" simplePos="0" relativeHeight="251704320" behindDoc="0" locked="1" layoutInCell="1" allowOverlap="1" wp14:anchorId="3E849CD8" wp14:editId="15EA91E7">
                <wp:simplePos x="0" y="0"/>
                <wp:positionH relativeFrom="page">
                  <wp:posOffset>2339340</wp:posOffset>
                </wp:positionH>
                <wp:positionV relativeFrom="page">
                  <wp:posOffset>3372485</wp:posOffset>
                </wp:positionV>
                <wp:extent cx="5609590" cy="2023745"/>
                <wp:effectExtent l="0" t="0" r="0" b="0"/>
                <wp:wrapSquare wrapText="bothSides"/>
                <wp:docPr id="895228147" name="Text Box 895228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9590" cy="20237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35C57" w14:textId="19A9EA42" w:rsidR="00E757D2" w:rsidRPr="00096506" w:rsidRDefault="00E757D2" w:rsidP="00E757D2">
                            <w:pPr>
                              <w:pStyle w:val="Heading1Left"/>
                            </w:pPr>
                            <w:r>
                              <w:t>Professional Qualities</w:t>
                            </w:r>
                            <w:r w:rsidR="007638DB">
                              <w:t xml:space="preserve"> &amp; Attributes</w:t>
                            </w:r>
                          </w:p>
                          <w:p w14:paraId="259EAD39" w14:textId="29C5BF4B" w:rsidR="00E757D2" w:rsidRDefault="00E757D2" w:rsidP="00E757D2">
                            <w:pPr>
                              <w:pStyle w:val="ListBullet"/>
                            </w:pPr>
                            <w:r>
                              <w:t xml:space="preserve">Client Needs Assessment &amp; </w:t>
                            </w:r>
                            <w:r w:rsidR="00BE5F8B">
                              <w:t>Gathering background information</w:t>
                            </w:r>
                          </w:p>
                          <w:p w14:paraId="1A784BAF" w14:textId="36679FF1" w:rsidR="00DA113A" w:rsidRDefault="00AA26F4" w:rsidP="00E757D2">
                            <w:pPr>
                              <w:pStyle w:val="ListBullet"/>
                            </w:pPr>
                            <w:r>
                              <w:t>Client counseling towards positive behavior management</w:t>
                            </w:r>
                            <w:r w:rsidR="00DA113A">
                              <w:t>.</w:t>
                            </w:r>
                          </w:p>
                          <w:p w14:paraId="536831A2" w14:textId="49433FE2" w:rsidR="00E757D2" w:rsidRDefault="00503E47" w:rsidP="00E757D2">
                            <w:pPr>
                              <w:pStyle w:val="ListBullet"/>
                            </w:pPr>
                            <w:r>
                              <w:t>Good</w:t>
                            </w:r>
                            <w:r w:rsidR="008121D3">
                              <w:t xml:space="preserve"> English</w:t>
                            </w:r>
                            <w:r>
                              <w:t xml:space="preserve"> communication skills </w:t>
                            </w:r>
                            <w:r w:rsidR="008121D3">
                              <w:t>– both written as well as verbal</w:t>
                            </w:r>
                          </w:p>
                          <w:p w14:paraId="5F44EA18" w14:textId="4EF15D6F" w:rsidR="00E757D2" w:rsidRDefault="00503E47" w:rsidP="00E757D2">
                            <w:pPr>
                              <w:pStyle w:val="ListBullet"/>
                            </w:pPr>
                            <w:r>
                              <w:t>Possess good physical and mental health</w:t>
                            </w:r>
                          </w:p>
                          <w:p w14:paraId="71D5772D" w14:textId="56754449" w:rsidR="00E757D2" w:rsidRDefault="00C83F75" w:rsidP="00E757D2">
                            <w:pPr>
                              <w:pStyle w:val="ListBullet"/>
                            </w:pPr>
                            <w:r>
                              <w:t xml:space="preserve">Office activities like </w:t>
                            </w:r>
                            <w:r w:rsidR="00E757D2">
                              <w:t>Case Documentation &amp; Progress Reporting</w:t>
                            </w:r>
                          </w:p>
                          <w:p w14:paraId="2549FF19" w14:textId="252377CB" w:rsidR="00E757D2" w:rsidRDefault="00E757D2" w:rsidP="00E757D2">
                            <w:pPr>
                              <w:pStyle w:val="ListBullet"/>
                            </w:pPr>
                            <w:r>
                              <w:t>Cultural Sensitivity &amp; Empathy</w:t>
                            </w:r>
                            <w:r w:rsidR="00BE5F8B">
                              <w:t>; assist the clients with recreational activities.</w:t>
                            </w:r>
                          </w:p>
                          <w:p w14:paraId="6D9F13BA" w14:textId="0AC4BD43" w:rsidR="008121D3" w:rsidRDefault="008121D3" w:rsidP="00E757D2">
                            <w:pPr>
                              <w:pStyle w:val="ListBullet"/>
                            </w:pPr>
                            <w:r>
                              <w:t>Assisting clients with personal care needs</w:t>
                            </w:r>
                          </w:p>
                          <w:p w14:paraId="33F6A788" w14:textId="6A7C8DB0" w:rsidR="008121D3" w:rsidRDefault="00C83F75" w:rsidP="00E757D2">
                            <w:pPr>
                              <w:pStyle w:val="ListBullet"/>
                            </w:pPr>
                            <w:r>
                              <w:t xml:space="preserve">Liaison with other social agencies </w:t>
                            </w:r>
                          </w:p>
                          <w:p w14:paraId="294A451B" w14:textId="3313CCF0" w:rsidR="00E757D2" w:rsidRDefault="007638DB" w:rsidP="00E757D2">
                            <w:pPr>
                              <w:pStyle w:val="ListBullet"/>
                            </w:pPr>
                            <w:r>
                              <w:t>Knowledge of MS Office Suite, internet and emails</w:t>
                            </w:r>
                          </w:p>
                          <w:p w14:paraId="3F7CC9E8" w14:textId="315A9EB3" w:rsidR="00AB4411" w:rsidRDefault="00AB4411" w:rsidP="00E757D2">
                            <w:pPr>
                              <w:pStyle w:val="ListBullet"/>
                            </w:pPr>
                            <w:r>
                              <w:t>French Learner</w:t>
                            </w:r>
                          </w:p>
                          <w:p w14:paraId="389D5C07" w14:textId="77777777" w:rsidR="008121D3" w:rsidRPr="00801485" w:rsidRDefault="008121D3" w:rsidP="008121D3">
                            <w:pPr>
                              <w:pStyle w:val="ListBullet"/>
                              <w:numPr>
                                <w:ilvl w:val="0"/>
                                <w:numId w:val="0"/>
                              </w:numPr>
                              <w:ind w:left="720" w:hanging="36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95228147" o:spid="_x0000_s1033" type="#_x0000_t202" style="position:absolute;left:0;text-align:left;margin-left:184.2pt;margin-top:265.55pt;width:441.7pt;height:159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" filled="f" stroked="f">
                <v:textbox>
                  <w:txbxContent>
                    <w:p w14:paraId="4D935C57" w14:textId="19A9EA42" w:rsidR="00E757D2" w:rsidRPr="00096506" w:rsidRDefault="00E757D2" w:rsidP="00E757D2">
                      <w:pPr>
                        <w:pStyle w:val="Heading1Left"/>
                      </w:pPr>
                      <w:r>
                        <w:t>Professional Qualities</w:t>
                      </w:r>
                      <w:r w:rsidR="007638DB">
                        <w:t xml:space="preserve"> &amp; Attributes</w:t>
                      </w:r>
                    </w:p>
                    <w:p w14:paraId="259EAD39" w14:textId="29C5BF4B" w:rsidR="00E757D2" w:rsidRDefault="00E757D2" w:rsidP="00E757D2">
                      <w:pPr>
                        <w:pStyle w:val="ListBullet"/>
                      </w:pPr>
                      <w:r>
                        <w:t xml:space="preserve">Client Needs Assessment &amp; </w:t>
                      </w:r>
                      <w:r w:rsidR="00BE5F8B">
                        <w:t>Gathering background information</w:t>
                      </w:r>
                    </w:p>
                    <w:p w14:paraId="1A784BAF" w14:textId="36679FF1" w:rsidR="00DA113A" w:rsidRDefault="00AA26F4" w:rsidP="00E757D2">
                      <w:pPr>
                        <w:pStyle w:val="ListBullet"/>
                      </w:pPr>
                      <w:r>
                        <w:t>Client counseling towards positive behavior management</w:t>
                      </w:r>
                      <w:r w:rsidR="00DA113A">
                        <w:t>.</w:t>
                      </w:r>
                    </w:p>
                    <w:p w14:paraId="536831A2" w14:textId="49433FE2" w:rsidR="00E757D2" w:rsidRDefault="00503E47" w:rsidP="00E757D2">
                      <w:pPr>
                        <w:pStyle w:val="ListBullet"/>
                      </w:pPr>
                      <w:r>
                        <w:t>Good</w:t>
                      </w:r>
                      <w:r w:rsidR="008121D3">
                        <w:t xml:space="preserve"> English</w:t>
                      </w:r>
                      <w:r>
                        <w:t xml:space="preserve"> communication skills </w:t>
                      </w:r>
                      <w:r w:rsidR="008121D3">
                        <w:t>– both written as well as verbal</w:t>
                      </w:r>
                    </w:p>
                    <w:p w14:paraId="5F44EA18" w14:textId="4EF15D6F" w:rsidR="00E757D2" w:rsidRDefault="00503E47" w:rsidP="00E757D2">
                      <w:pPr>
                        <w:pStyle w:val="ListBullet"/>
                      </w:pPr>
                      <w:r>
                        <w:t>Possess good physical and mental health</w:t>
                      </w:r>
                    </w:p>
                    <w:p w14:paraId="71D5772D" w14:textId="56754449" w:rsidR="00E757D2" w:rsidRDefault="00C83F75" w:rsidP="00E757D2">
                      <w:pPr>
                        <w:pStyle w:val="ListBullet"/>
                      </w:pPr>
                      <w:r>
                        <w:t xml:space="preserve">Office activities like </w:t>
                      </w:r>
                      <w:r w:rsidR="00E757D2">
                        <w:t>Case Documentation &amp; Progress Reporting</w:t>
                      </w:r>
                    </w:p>
                    <w:p w14:paraId="2549FF19" w14:textId="252377CB" w:rsidR="00E757D2" w:rsidRDefault="00E757D2" w:rsidP="00E757D2">
                      <w:pPr>
                        <w:pStyle w:val="ListBullet"/>
                      </w:pPr>
                      <w:r>
                        <w:t>Cultural Sensitivity &amp; Empathy</w:t>
                      </w:r>
                      <w:r w:rsidR="00BE5F8B">
                        <w:t>; assist the clients with recreational activities.</w:t>
                      </w:r>
                    </w:p>
                    <w:p w14:paraId="6D9F13BA" w14:textId="0AC4BD43" w:rsidR="008121D3" w:rsidRDefault="008121D3" w:rsidP="00E757D2">
                      <w:pPr>
                        <w:pStyle w:val="ListBullet"/>
                      </w:pPr>
                      <w:r>
                        <w:t>Assisting clients with personal care needs</w:t>
                      </w:r>
                    </w:p>
                    <w:p w14:paraId="33F6A788" w14:textId="6A7C8DB0" w:rsidR="008121D3" w:rsidRDefault="00C83F75" w:rsidP="00E757D2">
                      <w:pPr>
                        <w:pStyle w:val="ListBullet"/>
                      </w:pPr>
                      <w:r>
                        <w:t xml:space="preserve">Liaison with other social agencies </w:t>
                      </w:r>
                    </w:p>
                    <w:p w14:paraId="294A451B" w14:textId="3313CCF0" w:rsidR="00E757D2" w:rsidRDefault="007638DB" w:rsidP="00E757D2">
                      <w:pPr>
                        <w:pStyle w:val="ListBullet"/>
                      </w:pPr>
                      <w:r>
                        <w:t>Knowledge of MS Office Suite, internet and emails</w:t>
                      </w:r>
                    </w:p>
                    <w:p w14:paraId="3F7CC9E8" w14:textId="315A9EB3" w:rsidR="00AB4411" w:rsidRDefault="00AB4411" w:rsidP="00E757D2">
                      <w:pPr>
                        <w:pStyle w:val="ListBullet"/>
                      </w:pPr>
                      <w:r>
                        <w:t>French Learner</w:t>
                      </w:r>
                    </w:p>
                    <w:p w14:paraId="389D5C07" w14:textId="77777777" w:rsidR="008121D3" w:rsidRPr="00801485" w:rsidRDefault="008121D3" w:rsidP="008121D3">
                      <w:pPr>
                        <w:pStyle w:val="ListBullet"/>
                        <w:numPr>
                          <w:ilvl w:val="0"/>
                          <w:numId w:val="0"/>
                        </w:numPr>
                        <w:ind w:left="720" w:hanging="360"/>
                      </w:pPr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C25CED" w:rsidRPr="00C25CED">
        <w:rPr>
          <w:b/>
          <w:caps/>
          <w:color w:val="E3DBC7" w:themeColor="accent3" w:themeTint="66"/>
          <w:spacing w:val="80"/>
          <w:position w:val="0"/>
          <w:szCs w:val="22"/>
        </w:rPr>
        <w:t>Registered Social Service Worker | OCSWSSW Member</w:t>
      </w:r>
    </w:p>
    <w:sectPr w:rsidR="00DC7EB0" w:rsidSect="002D0BA0">
      <w:pgSz w:w="12240" w:h="15840" w:code="1"/>
      <w:pgMar w:top="36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Roboto Slab">
    <w:altName w:val="Times New Roman"/>
    <w:charset w:val="00"/>
    <w:family w:val="auto"/>
    <w:pitch w:val="variable"/>
    <w:sig w:usb0="00000001" w:usb1="8000405F" w:usb2="00000022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F4C483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14C36CD"/>
    <w:multiLevelType w:val="multilevel"/>
    <w:tmpl w:val="333A8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80752C"/>
    <w:multiLevelType w:val="hybridMultilevel"/>
    <w:tmpl w:val="F2ECE5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C24736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6B4504DA"/>
    <w:multiLevelType w:val="hybridMultilevel"/>
    <w:tmpl w:val="B9B605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9003FD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0E0C57"/>
    <w:multiLevelType w:val="multilevel"/>
    <w:tmpl w:val="EAC4213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836"/>
    <w:rsid w:val="00015C7A"/>
    <w:rsid w:val="000359CF"/>
    <w:rsid w:val="000429E8"/>
    <w:rsid w:val="00043AD5"/>
    <w:rsid w:val="00096506"/>
    <w:rsid w:val="000972F1"/>
    <w:rsid w:val="000A4262"/>
    <w:rsid w:val="000A5EA2"/>
    <w:rsid w:val="000B153F"/>
    <w:rsid w:val="000D0BAC"/>
    <w:rsid w:val="000E0532"/>
    <w:rsid w:val="001521C5"/>
    <w:rsid w:val="001B5CCD"/>
    <w:rsid w:val="001C1735"/>
    <w:rsid w:val="00216876"/>
    <w:rsid w:val="00224A88"/>
    <w:rsid w:val="00257458"/>
    <w:rsid w:val="00282FFF"/>
    <w:rsid w:val="002C16E6"/>
    <w:rsid w:val="002D0BA0"/>
    <w:rsid w:val="00314FA3"/>
    <w:rsid w:val="00320664"/>
    <w:rsid w:val="00327197"/>
    <w:rsid w:val="00333C3E"/>
    <w:rsid w:val="003671C5"/>
    <w:rsid w:val="003864B3"/>
    <w:rsid w:val="003F41D5"/>
    <w:rsid w:val="00470EA4"/>
    <w:rsid w:val="00477D20"/>
    <w:rsid w:val="00477EE5"/>
    <w:rsid w:val="0049191D"/>
    <w:rsid w:val="00491B5F"/>
    <w:rsid w:val="004B79F8"/>
    <w:rsid w:val="00503E47"/>
    <w:rsid w:val="00523E2E"/>
    <w:rsid w:val="005302BA"/>
    <w:rsid w:val="00590835"/>
    <w:rsid w:val="005933EA"/>
    <w:rsid w:val="005C5CAC"/>
    <w:rsid w:val="006022DD"/>
    <w:rsid w:val="00652AF1"/>
    <w:rsid w:val="0069694E"/>
    <w:rsid w:val="006B29A0"/>
    <w:rsid w:val="00760A74"/>
    <w:rsid w:val="00762FC2"/>
    <w:rsid w:val="007638DB"/>
    <w:rsid w:val="007818D2"/>
    <w:rsid w:val="007B1E9F"/>
    <w:rsid w:val="007D286A"/>
    <w:rsid w:val="00801485"/>
    <w:rsid w:val="008121D3"/>
    <w:rsid w:val="008312DB"/>
    <w:rsid w:val="008313AB"/>
    <w:rsid w:val="00872B91"/>
    <w:rsid w:val="008C57C3"/>
    <w:rsid w:val="008C6836"/>
    <w:rsid w:val="008E5907"/>
    <w:rsid w:val="00905239"/>
    <w:rsid w:val="00915042"/>
    <w:rsid w:val="00955A24"/>
    <w:rsid w:val="00963D91"/>
    <w:rsid w:val="00970C26"/>
    <w:rsid w:val="0097186B"/>
    <w:rsid w:val="009C4E3C"/>
    <w:rsid w:val="00A95124"/>
    <w:rsid w:val="00AA26F4"/>
    <w:rsid w:val="00AB4411"/>
    <w:rsid w:val="00AF5421"/>
    <w:rsid w:val="00B44F46"/>
    <w:rsid w:val="00B50A3C"/>
    <w:rsid w:val="00B84052"/>
    <w:rsid w:val="00BC00D3"/>
    <w:rsid w:val="00BE5F8B"/>
    <w:rsid w:val="00C202A5"/>
    <w:rsid w:val="00C24920"/>
    <w:rsid w:val="00C25CED"/>
    <w:rsid w:val="00C43014"/>
    <w:rsid w:val="00C726B0"/>
    <w:rsid w:val="00C83F75"/>
    <w:rsid w:val="00C87D20"/>
    <w:rsid w:val="00C942F0"/>
    <w:rsid w:val="00C94C8B"/>
    <w:rsid w:val="00CF408F"/>
    <w:rsid w:val="00D21643"/>
    <w:rsid w:val="00D33F3E"/>
    <w:rsid w:val="00D361E9"/>
    <w:rsid w:val="00D36F89"/>
    <w:rsid w:val="00D4477D"/>
    <w:rsid w:val="00D76F32"/>
    <w:rsid w:val="00D82DDF"/>
    <w:rsid w:val="00D920AB"/>
    <w:rsid w:val="00DA113A"/>
    <w:rsid w:val="00DC7EB0"/>
    <w:rsid w:val="00DD131B"/>
    <w:rsid w:val="00DF39A3"/>
    <w:rsid w:val="00E54EBB"/>
    <w:rsid w:val="00E724A0"/>
    <w:rsid w:val="00E757D2"/>
    <w:rsid w:val="00E834EB"/>
    <w:rsid w:val="00E922BD"/>
    <w:rsid w:val="00E93DEA"/>
    <w:rsid w:val="00EA0337"/>
    <w:rsid w:val="00EB3841"/>
    <w:rsid w:val="00F11846"/>
    <w:rsid w:val="00F50B2A"/>
    <w:rsid w:val="00F5194B"/>
    <w:rsid w:val="00F57595"/>
    <w:rsid w:val="00F97A4C"/>
    <w:rsid w:val="00FD0E81"/>
    <w:rsid w:val="00FD5871"/>
    <w:rsid w:val="00FE011C"/>
    <w:rsid w:val="00FE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8FD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052"/>
    <w:pPr>
      <w:spacing w:after="0"/>
      <w:jc w:val="both"/>
    </w:pPr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485"/>
    <w:pPr>
      <w:jc w:val="right"/>
      <w:outlineLvl w:val="0"/>
    </w:pPr>
    <w:rPr>
      <w:b/>
      <w:caps/>
      <w:color w:val="7F7F7F" w:themeColor="text1" w:themeTint="80"/>
      <w:spacing w:val="20"/>
      <w:kern w:val="48"/>
      <w:position w:val="9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qFormat/>
    <w:rsid w:val="00B84052"/>
    <w:pPr>
      <w:outlineLvl w:val="1"/>
    </w:pPr>
    <w:rPr>
      <w:b/>
      <w:b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4052"/>
    <w:pPr>
      <w:spacing w:after="1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qFormat/>
    <w:rsid w:val="00470EA4"/>
    <w:pPr>
      <w:spacing w:line="240" w:lineRule="auto"/>
      <w:ind w:left="720"/>
      <w:contextualSpacing/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096506"/>
    <w:pPr>
      <w:spacing w:after="160"/>
      <w:jc w:val="center"/>
    </w:pPr>
    <w:rPr>
      <w:rFonts w:asciiTheme="majorHAnsi" w:hAnsiTheme="majorHAnsi" w:cstheme="minorBidi"/>
      <w:caps/>
      <w:color w:val="E3DBC7" w:themeColor="accent3" w:themeTint="66"/>
      <w:spacing w:val="80"/>
      <w:position w:val="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506"/>
    <w:rPr>
      <w:rFonts w:asciiTheme="majorHAnsi" w:hAnsiTheme="majorHAnsi"/>
      <w:caps/>
      <w:color w:val="E3DBC7" w:themeColor="accent3" w:themeTint="66"/>
      <w:spacing w:val="80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485"/>
    <w:pPr>
      <w:spacing w:after="160"/>
      <w:jc w:val="center"/>
    </w:pPr>
    <w:rPr>
      <w:b/>
      <w:caps/>
      <w:color w:val="E3DBC7" w:themeColor="accent3" w:themeTint="66"/>
      <w:spacing w:val="80"/>
      <w:position w:val="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1485"/>
    <w:rPr>
      <w:rFonts w:cs="Open Sans"/>
      <w:b/>
      <w:caps/>
      <w:color w:val="E3DBC7" w:themeColor="accent3" w:themeTint="66"/>
      <w:spacing w:val="8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01485"/>
    <w:rPr>
      <w:rFonts w:cs="Open Sans"/>
      <w:b/>
      <w:caps/>
      <w:color w:val="7F7F7F" w:themeColor="text1" w:themeTint="80"/>
      <w:spacing w:val="20"/>
      <w:kern w:val="48"/>
      <w:position w:val="9"/>
      <w:sz w:val="26"/>
      <w:szCs w:val="26"/>
      <w:lang w:val="en-US"/>
    </w:rPr>
  </w:style>
  <w:style w:type="paragraph" w:customStyle="1" w:styleId="Contactinfo">
    <w:name w:val="Contact info"/>
    <w:basedOn w:val="Normal"/>
    <w:qFormat/>
    <w:rsid w:val="00801485"/>
    <w:pPr>
      <w:spacing w:line="360" w:lineRule="auto"/>
      <w:jc w:val="right"/>
    </w:pPr>
    <w:rPr>
      <w:position w:val="0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84052"/>
    <w:rPr>
      <w:rFonts w:cs="Open Sans"/>
      <w:b/>
      <w:bCs/>
      <w:color w:val="767171" w:themeColor="background2" w:themeShade="80"/>
      <w:position w:val="8"/>
      <w:sz w:val="24"/>
      <w:szCs w:val="28"/>
      <w:lang w:val="en-US"/>
    </w:rPr>
  </w:style>
  <w:style w:type="paragraph" w:customStyle="1" w:styleId="Heading1Left">
    <w:name w:val="Heading 1 Left"/>
    <w:basedOn w:val="Heading1"/>
    <w:qFormat/>
    <w:rsid w:val="00096506"/>
    <w:pPr>
      <w:jc w:val="left"/>
    </w:pPr>
  </w:style>
  <w:style w:type="character" w:customStyle="1" w:styleId="Heading3Char">
    <w:name w:val="Heading 3 Char"/>
    <w:basedOn w:val="DefaultParagraphFont"/>
    <w:link w:val="Heading3"/>
    <w:uiPriority w:val="9"/>
    <w:rsid w:val="00B84052"/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ListBullet">
    <w:name w:val="List Bullet"/>
    <w:basedOn w:val="Normal"/>
    <w:uiPriority w:val="99"/>
    <w:rsid w:val="00B84052"/>
    <w:pPr>
      <w:numPr>
        <w:numId w:val="6"/>
      </w:numPr>
      <w:ind w:left="720"/>
      <w:contextualSpacing/>
    </w:pPr>
  </w:style>
  <w:style w:type="paragraph" w:customStyle="1" w:styleId="Normalright">
    <w:name w:val="Normal right"/>
    <w:basedOn w:val="Normal"/>
    <w:qFormat/>
    <w:rsid w:val="00B84052"/>
    <w:pPr>
      <w:jc w:val="right"/>
    </w:pPr>
  </w:style>
  <w:style w:type="paragraph" w:customStyle="1" w:styleId="Smallspace">
    <w:name w:val="Small space"/>
    <w:basedOn w:val="Normal"/>
    <w:qFormat/>
    <w:rsid w:val="00B84052"/>
    <w:pPr>
      <w:jc w:val="right"/>
    </w:pPr>
    <w:rPr>
      <w:sz w:val="6"/>
    </w:rPr>
  </w:style>
  <w:style w:type="character" w:styleId="Emphasis">
    <w:name w:val="Emphasis"/>
    <w:basedOn w:val="DefaultParagraphFont"/>
    <w:uiPriority w:val="20"/>
    <w:qFormat/>
    <w:rsid w:val="00B84052"/>
    <w:rPr>
      <w:b/>
      <w:i w:val="0"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caption" w:uiPriority="35" w:qFormat="1"/>
    <w:lsdException w:name="List Bullet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052"/>
    <w:pPr>
      <w:spacing w:after="0"/>
      <w:jc w:val="both"/>
    </w:pPr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1485"/>
    <w:pPr>
      <w:jc w:val="right"/>
      <w:outlineLvl w:val="0"/>
    </w:pPr>
    <w:rPr>
      <w:b/>
      <w:caps/>
      <w:color w:val="7F7F7F" w:themeColor="text1" w:themeTint="80"/>
      <w:spacing w:val="20"/>
      <w:kern w:val="48"/>
      <w:position w:val="9"/>
      <w:sz w:val="26"/>
      <w:szCs w:val="26"/>
    </w:rPr>
  </w:style>
  <w:style w:type="paragraph" w:styleId="Heading2">
    <w:name w:val="heading 2"/>
    <w:basedOn w:val="Normal"/>
    <w:next w:val="Normal"/>
    <w:link w:val="Heading2Char"/>
    <w:uiPriority w:val="9"/>
    <w:qFormat/>
    <w:rsid w:val="00B84052"/>
    <w:pPr>
      <w:outlineLvl w:val="1"/>
    </w:pPr>
    <w:rPr>
      <w:b/>
      <w:b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B84052"/>
    <w:pPr>
      <w:spacing w:after="16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qFormat/>
    <w:rsid w:val="00470EA4"/>
    <w:pPr>
      <w:spacing w:line="240" w:lineRule="auto"/>
      <w:ind w:left="720"/>
      <w:contextualSpacing/>
      <w:jc w:val="center"/>
    </w:pPr>
  </w:style>
  <w:style w:type="paragraph" w:styleId="Title">
    <w:name w:val="Title"/>
    <w:basedOn w:val="Normal"/>
    <w:next w:val="Normal"/>
    <w:link w:val="TitleChar"/>
    <w:uiPriority w:val="10"/>
    <w:qFormat/>
    <w:rsid w:val="00096506"/>
    <w:pPr>
      <w:spacing w:after="160"/>
      <w:jc w:val="center"/>
    </w:pPr>
    <w:rPr>
      <w:rFonts w:asciiTheme="majorHAnsi" w:hAnsiTheme="majorHAnsi" w:cstheme="minorBidi"/>
      <w:caps/>
      <w:color w:val="E3DBC7" w:themeColor="accent3" w:themeTint="66"/>
      <w:spacing w:val="80"/>
      <w:position w:val="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506"/>
    <w:rPr>
      <w:rFonts w:asciiTheme="majorHAnsi" w:hAnsiTheme="majorHAnsi"/>
      <w:caps/>
      <w:color w:val="E3DBC7" w:themeColor="accent3" w:themeTint="66"/>
      <w:spacing w:val="80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485"/>
    <w:pPr>
      <w:spacing w:after="160"/>
      <w:jc w:val="center"/>
    </w:pPr>
    <w:rPr>
      <w:b/>
      <w:caps/>
      <w:color w:val="E3DBC7" w:themeColor="accent3" w:themeTint="66"/>
      <w:spacing w:val="80"/>
      <w:position w:val="0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01485"/>
    <w:rPr>
      <w:rFonts w:cs="Open Sans"/>
      <w:b/>
      <w:caps/>
      <w:color w:val="E3DBC7" w:themeColor="accent3" w:themeTint="66"/>
      <w:spacing w:val="80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801485"/>
    <w:rPr>
      <w:rFonts w:cs="Open Sans"/>
      <w:b/>
      <w:caps/>
      <w:color w:val="7F7F7F" w:themeColor="text1" w:themeTint="80"/>
      <w:spacing w:val="20"/>
      <w:kern w:val="48"/>
      <w:position w:val="9"/>
      <w:sz w:val="26"/>
      <w:szCs w:val="26"/>
      <w:lang w:val="en-US"/>
    </w:rPr>
  </w:style>
  <w:style w:type="paragraph" w:customStyle="1" w:styleId="Contactinfo">
    <w:name w:val="Contact info"/>
    <w:basedOn w:val="Normal"/>
    <w:qFormat/>
    <w:rsid w:val="00801485"/>
    <w:pPr>
      <w:spacing w:line="360" w:lineRule="auto"/>
      <w:jc w:val="right"/>
    </w:pPr>
    <w:rPr>
      <w:position w:val="0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84052"/>
    <w:rPr>
      <w:rFonts w:cs="Open Sans"/>
      <w:b/>
      <w:bCs/>
      <w:color w:val="767171" w:themeColor="background2" w:themeShade="80"/>
      <w:position w:val="8"/>
      <w:sz w:val="24"/>
      <w:szCs w:val="28"/>
      <w:lang w:val="en-US"/>
    </w:rPr>
  </w:style>
  <w:style w:type="paragraph" w:customStyle="1" w:styleId="Heading1Left">
    <w:name w:val="Heading 1 Left"/>
    <w:basedOn w:val="Heading1"/>
    <w:qFormat/>
    <w:rsid w:val="00096506"/>
    <w:pPr>
      <w:jc w:val="left"/>
    </w:pPr>
  </w:style>
  <w:style w:type="character" w:customStyle="1" w:styleId="Heading3Char">
    <w:name w:val="Heading 3 Char"/>
    <w:basedOn w:val="DefaultParagraphFont"/>
    <w:link w:val="Heading3"/>
    <w:uiPriority w:val="9"/>
    <w:rsid w:val="00B84052"/>
    <w:rPr>
      <w:rFonts w:cs="Open Sans"/>
      <w:color w:val="767171" w:themeColor="background2" w:themeShade="80"/>
      <w:position w:val="8"/>
      <w:szCs w:val="24"/>
      <w:lang w:val="en-US"/>
    </w:rPr>
  </w:style>
  <w:style w:type="paragraph" w:styleId="ListBullet">
    <w:name w:val="List Bullet"/>
    <w:basedOn w:val="Normal"/>
    <w:uiPriority w:val="99"/>
    <w:rsid w:val="00B84052"/>
    <w:pPr>
      <w:numPr>
        <w:numId w:val="6"/>
      </w:numPr>
      <w:ind w:left="720"/>
      <w:contextualSpacing/>
    </w:pPr>
  </w:style>
  <w:style w:type="paragraph" w:customStyle="1" w:styleId="Normalright">
    <w:name w:val="Normal right"/>
    <w:basedOn w:val="Normal"/>
    <w:qFormat/>
    <w:rsid w:val="00B84052"/>
    <w:pPr>
      <w:jc w:val="right"/>
    </w:pPr>
  </w:style>
  <w:style w:type="paragraph" w:customStyle="1" w:styleId="Smallspace">
    <w:name w:val="Small space"/>
    <w:basedOn w:val="Normal"/>
    <w:qFormat/>
    <w:rsid w:val="00B84052"/>
    <w:pPr>
      <w:jc w:val="right"/>
    </w:pPr>
    <w:rPr>
      <w:sz w:val="6"/>
    </w:rPr>
  </w:style>
  <w:style w:type="character" w:styleId="Emphasis">
    <w:name w:val="Emphasis"/>
    <w:basedOn w:val="DefaultParagraphFont"/>
    <w:uiPriority w:val="20"/>
    <w:qFormat/>
    <w:rsid w:val="00B84052"/>
    <w:rPr>
      <w:b/>
      <w:i w:val="0"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64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sv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7.png"/><Relationship Id="rId10" Type="http://schemas.openxmlformats.org/officeDocument/2006/relationships/image" Target="media/image2.sv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6.sv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ridh\AppData\Roaming\Microsoft\Templates\Simple%20professional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292">
      <a:dk1>
        <a:sysClr val="windowText" lastClr="000000"/>
      </a:dk1>
      <a:lt1>
        <a:sysClr val="window" lastClr="FFFFFF"/>
      </a:lt1>
      <a:dk2>
        <a:srgbClr val="C00000"/>
      </a:dk2>
      <a:lt2>
        <a:srgbClr val="E7E6E6"/>
      </a:lt2>
      <a:accent1>
        <a:srgbClr val="CCCCDA"/>
      </a:accent1>
      <a:accent2>
        <a:srgbClr val="C4B1CF"/>
      </a:accent2>
      <a:accent3>
        <a:srgbClr val="B9A773"/>
      </a:accent3>
      <a:accent4>
        <a:srgbClr val="B48A9E"/>
      </a:accent4>
      <a:accent5>
        <a:srgbClr val="11374F"/>
      </a:accent5>
      <a:accent6>
        <a:srgbClr val="7D8C68"/>
      </a:accent6>
      <a:hlink>
        <a:srgbClr val="0563C1"/>
      </a:hlink>
      <a:folHlink>
        <a:srgbClr val="C00000"/>
      </a:folHlink>
    </a:clrScheme>
    <a:fontScheme name="Custom 9">
      <a:majorFont>
        <a:latin typeface="Roboto Slab"/>
        <a:ea typeface=""/>
        <a:cs typeface=""/>
      </a:majorFont>
      <a:minorFont>
        <a:latin typeface="Open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MediaServiceKeyPoints xmlns="71af3243-3dd4-4a8d-8c0d-dd76da1f02a5" xsi:nil="true"/>
    <SharedWithUsers xmlns="16c05727-aa75-4e4a-9b5f-8a80a1165891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98B2E7-CE2F-4340-8334-FDE2026ED4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FD194E5-51C0-4C07-BA30-915C753353B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30e9df3-be65-4c73-a93b-d1236ebd677e"/>
    <ds:schemaRef ds:uri="71af3243-3dd4-4a8d-8c0d-dd76da1f02a5"/>
    <ds:schemaRef ds:uri="16c05727-aa75-4e4a-9b5f-8a80a1165891"/>
  </ds:schemaRefs>
</ds:datastoreItem>
</file>

<file path=customXml/itemProps3.xml><?xml version="1.0" encoding="utf-8"?>
<ds:datastoreItem xmlns:ds="http://schemas.openxmlformats.org/officeDocument/2006/customXml" ds:itemID="{1068642D-1FAD-4DF0-8BF1-1BD7A817FBB6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Simple professional resume</Template>
  <TotalTime>189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RIDHIMA VERMA</dc:creator>
  <cp:keywords/>
  <dc:description/>
  <cp:lastModifiedBy>HP</cp:lastModifiedBy>
  <cp:revision>36</cp:revision>
  <dcterms:created xsi:type="dcterms:W3CDTF">2025-04-10T03:13:00Z</dcterms:created>
  <dcterms:modified xsi:type="dcterms:W3CDTF">2025-08-10T15:45:00Z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  <property fmtid="{D5CDD505-2E9C-101B-9397-08002B2CF9AE}" pid="4" name="Order">
    <vt:r8>5357400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TemplateUrl">
    <vt:lpwstr/>
  </property>
  <property fmtid="{D5CDD505-2E9C-101B-9397-08002B2CF9AE}" pid="8" name="ComplianceAsset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