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10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421"/>
        <w:gridCol w:w="504"/>
        <w:gridCol w:w="6618"/>
      </w:tblGrid>
      <w:tr w:rsidR="006D409C" w14:paraId="204924D7" w14:textId="77777777" w:rsidTr="00F56513">
        <w:trPr>
          <w:trHeight w:val="1080"/>
        </w:trPr>
        <w:tc>
          <w:tcPr>
            <w:tcW w:w="4421" w:type="dxa"/>
            <w:vMerge w:val="restart"/>
            <w:tcMar>
              <w:left w:w="360" w:type="dxa"/>
            </w:tcMar>
            <w:vAlign w:val="bottom"/>
          </w:tcPr>
          <w:p w14:paraId="62660849" w14:textId="644AE02A" w:rsidR="006D409C" w:rsidRDefault="009112BF" w:rsidP="006D409C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27869762" wp14:editId="75742198">
                  <wp:extent cx="1685925" cy="1685925"/>
                  <wp:effectExtent l="0" t="0" r="9525" b="9525"/>
                  <wp:docPr id="2" name="Picture 2" descr="PSW Heart Decal Sticker Personal Support Worker Car Decal - Ets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SW Heart Decal Sticker Personal Support Worker Car Decal - Ets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" w:type="dxa"/>
            <w:shd w:val="clear" w:color="auto" w:fill="31521B" w:themeFill="accent2" w:themeFillShade="80"/>
          </w:tcPr>
          <w:p w14:paraId="7F58CE01" w14:textId="6AFC88E5" w:rsidR="006D409C" w:rsidRDefault="006D409C" w:rsidP="006D409C">
            <w:pPr>
              <w:tabs>
                <w:tab w:val="left" w:pos="990"/>
              </w:tabs>
            </w:pPr>
          </w:p>
        </w:tc>
        <w:tc>
          <w:tcPr>
            <w:tcW w:w="6619" w:type="dxa"/>
            <w:shd w:val="clear" w:color="auto" w:fill="31521B" w:themeFill="accent2" w:themeFillShade="80"/>
            <w:vAlign w:val="center"/>
          </w:tcPr>
          <w:sdt>
            <w:sdtPr>
              <w:id w:val="1049110328"/>
              <w:placeholder>
                <w:docPart w:val="C46A0DB01A184805960271AAD5C92CD6"/>
              </w:placeholder>
              <w:temporary/>
              <w:showingPlcHdr/>
              <w15:appearance w15:val="hidden"/>
            </w:sdtPr>
            <w:sdtContent>
              <w:p w14:paraId="0CE3F560" w14:textId="77777777" w:rsidR="006D409C" w:rsidRDefault="006D409C" w:rsidP="00776643">
                <w:pPr>
                  <w:pStyle w:val="Heading1"/>
                </w:pPr>
                <w:r w:rsidRPr="00036450">
                  <w:t>EDUCATION</w:t>
                </w:r>
              </w:p>
            </w:sdtContent>
          </w:sdt>
        </w:tc>
      </w:tr>
      <w:tr w:rsidR="006D409C" w14:paraId="3F55C1BA" w14:textId="77777777" w:rsidTr="003E1427">
        <w:trPr>
          <w:trHeight w:val="1155"/>
        </w:trPr>
        <w:tc>
          <w:tcPr>
            <w:tcW w:w="4421" w:type="dxa"/>
            <w:vMerge/>
            <w:tcMar>
              <w:left w:w="360" w:type="dxa"/>
            </w:tcMar>
            <w:vAlign w:val="bottom"/>
          </w:tcPr>
          <w:p w14:paraId="31171217" w14:textId="77777777" w:rsidR="006D409C" w:rsidRDefault="006D409C" w:rsidP="00776643">
            <w:pPr>
              <w:tabs>
                <w:tab w:val="left" w:pos="990"/>
              </w:tabs>
              <w:jc w:val="center"/>
              <w:rPr>
                <w:noProof/>
              </w:rPr>
            </w:pPr>
          </w:p>
        </w:tc>
        <w:tc>
          <w:tcPr>
            <w:tcW w:w="504" w:type="dxa"/>
            <w:tcMar>
              <w:left w:w="0" w:type="dxa"/>
              <w:right w:w="0" w:type="dxa"/>
            </w:tcMar>
          </w:tcPr>
          <w:p w14:paraId="5D1DC8DB" w14:textId="77777777" w:rsidR="006D409C" w:rsidRDefault="006D409C" w:rsidP="00776643">
            <w:pPr>
              <w:tabs>
                <w:tab w:val="left" w:pos="99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3B141E7" wp14:editId="323A1030">
                      <wp:extent cx="227812" cy="311173"/>
                      <wp:effectExtent l="0" t="3810" r="0" b="0"/>
                      <wp:docPr id="3" name="Right Triangl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FE6D387" w14:textId="77777777" w:rsidR="006D409C" w:rsidRPr="00AF4EA4" w:rsidRDefault="006D409C" w:rsidP="006D409C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3B141E7" id="Right Triangle 3" o:spid="_x0000_s1026" alt="&quot;&quot;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&#13;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5FE6D387" w14:textId="77777777" w:rsidR="006D409C" w:rsidRPr="00AF4EA4" w:rsidRDefault="006D409C" w:rsidP="006D409C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619" w:type="dxa"/>
          </w:tcPr>
          <w:p w14:paraId="538692BB" w14:textId="62CCA420" w:rsidR="00EE289D" w:rsidRPr="00036450" w:rsidRDefault="00EE289D" w:rsidP="00776643">
            <w:pPr>
              <w:rPr>
                <w:b/>
              </w:rPr>
            </w:pPr>
            <w:r>
              <w:rPr>
                <w:b/>
              </w:rPr>
              <w:t>Personal Support Worker</w:t>
            </w:r>
            <w:r w:rsidR="00BE795F">
              <w:rPr>
                <w:b/>
              </w:rPr>
              <w:t xml:space="preserve">                                       </w:t>
            </w:r>
            <w:r>
              <w:rPr>
                <w:b/>
              </w:rPr>
              <w:t>Afton Park Place</w:t>
            </w:r>
          </w:p>
          <w:p w14:paraId="1A488BD7" w14:textId="4CDCBF7A" w:rsidR="006D409C" w:rsidRPr="00BE795F" w:rsidRDefault="00EE289D" w:rsidP="00BE795F">
            <w:pPr>
              <w:pStyle w:val="Date"/>
              <w:rPr>
                <w:sz w:val="22"/>
              </w:rPr>
            </w:pPr>
            <w:r w:rsidRPr="00BE795F">
              <w:rPr>
                <w:sz w:val="22"/>
              </w:rPr>
              <w:t>2020-2021</w:t>
            </w:r>
            <w:r w:rsidR="00BE795F" w:rsidRPr="00BE795F">
              <w:rPr>
                <w:sz w:val="22"/>
              </w:rPr>
              <w:t xml:space="preserve">                                                              </w:t>
            </w:r>
            <w:r w:rsidR="00BE795F">
              <w:rPr>
                <w:sz w:val="22"/>
              </w:rPr>
              <w:t>Sarnia, Ontario</w:t>
            </w:r>
          </w:p>
          <w:p w14:paraId="0D51F7A3" w14:textId="55AE3684" w:rsidR="006D409C" w:rsidRDefault="00EE289D" w:rsidP="00EE289D">
            <w:pPr>
              <w:rPr>
                <w:b/>
              </w:rPr>
            </w:pPr>
            <w:r>
              <w:rPr>
                <w:b/>
              </w:rPr>
              <w:t xml:space="preserve">Clinical </w:t>
            </w:r>
            <w:r w:rsidR="00BE795F">
              <w:rPr>
                <w:b/>
              </w:rPr>
              <w:t xml:space="preserve">                                                                   </w:t>
            </w:r>
            <w:r>
              <w:rPr>
                <w:b/>
              </w:rPr>
              <w:t xml:space="preserve">Lambton </w:t>
            </w:r>
            <w:r w:rsidR="009112BF">
              <w:rPr>
                <w:b/>
              </w:rPr>
              <w:t>C</w:t>
            </w:r>
            <w:r>
              <w:rPr>
                <w:b/>
              </w:rPr>
              <w:t>ollege</w:t>
            </w:r>
          </w:p>
          <w:p w14:paraId="5C59FD93" w14:textId="77777777" w:rsidR="00EE289D" w:rsidRDefault="00EE289D" w:rsidP="00BE795F">
            <w:r w:rsidRPr="003E1427">
              <w:rPr>
                <w:bCs/>
                <w:szCs w:val="22"/>
              </w:rPr>
              <w:t>2020-2021</w:t>
            </w:r>
            <w:r w:rsidR="003E1427">
              <w:rPr>
                <w:bCs/>
                <w:szCs w:val="22"/>
              </w:rPr>
              <w:t xml:space="preserve">                                                                </w:t>
            </w:r>
            <w:r>
              <w:t>Sarnia</w:t>
            </w:r>
            <w:r w:rsidR="003E1427">
              <w:t>,</w:t>
            </w:r>
            <w:r>
              <w:t xml:space="preserve"> Ontari</w:t>
            </w:r>
            <w:r w:rsidR="00BE795F">
              <w:t>o</w:t>
            </w:r>
          </w:p>
          <w:p w14:paraId="1C0D3132" w14:textId="65BAF591" w:rsidR="003E1427" w:rsidRPr="003E1427" w:rsidRDefault="003E1427" w:rsidP="00BE795F">
            <w:r>
              <w:rPr>
                <w:b/>
                <w:bCs/>
              </w:rPr>
              <w:t xml:space="preserve">Ontario Secondary School Diploma                          </w:t>
            </w:r>
            <w:r w:rsidRPr="003E1427">
              <w:rPr>
                <w:b/>
                <w:bCs/>
              </w:rPr>
              <w:t xml:space="preserve">Adult </w:t>
            </w:r>
            <w:r>
              <w:rPr>
                <w:b/>
                <w:bCs/>
              </w:rPr>
              <w:t>L</w:t>
            </w:r>
            <w:r w:rsidRPr="003E1427">
              <w:rPr>
                <w:b/>
                <w:bCs/>
              </w:rPr>
              <w:t>earning</w:t>
            </w:r>
          </w:p>
          <w:p w14:paraId="1C95F146" w14:textId="23C526CE" w:rsidR="003E1427" w:rsidRPr="003E1427" w:rsidRDefault="003E1427" w:rsidP="00BE795F">
            <w:pPr>
              <w:rPr>
                <w:b/>
                <w:bCs/>
                <w:szCs w:val="22"/>
              </w:rPr>
            </w:pPr>
            <w:r>
              <w:t>2020</w:t>
            </w:r>
            <w:r>
              <w:rPr>
                <w:b/>
                <w:bCs/>
              </w:rPr>
              <w:t xml:space="preserve">                                                               </w:t>
            </w:r>
            <w:r w:rsidRPr="003E1427">
              <w:t xml:space="preserve"> Wallaceburg, Ontario</w:t>
            </w:r>
            <w:r>
              <w:rPr>
                <w:b/>
                <w:bCs/>
              </w:rPr>
              <w:t xml:space="preserve">               </w:t>
            </w:r>
          </w:p>
        </w:tc>
      </w:tr>
      <w:tr w:rsidR="006D409C" w14:paraId="28E1952C" w14:textId="77777777" w:rsidTr="00F56513">
        <w:trPr>
          <w:trHeight w:val="1080"/>
        </w:trPr>
        <w:tc>
          <w:tcPr>
            <w:tcW w:w="4421" w:type="dxa"/>
            <w:vMerge w:val="restart"/>
            <w:tcMar>
              <w:left w:w="360" w:type="dxa"/>
            </w:tcMar>
            <w:vAlign w:val="bottom"/>
          </w:tcPr>
          <w:p w14:paraId="57F5D85B" w14:textId="7C1289E9" w:rsidR="006D409C" w:rsidRPr="005D47DE" w:rsidRDefault="00397A44" w:rsidP="005D47DE">
            <w:pPr>
              <w:pStyle w:val="Title"/>
            </w:pPr>
            <w:r>
              <w:t>Laura Peters</w:t>
            </w:r>
          </w:p>
          <w:p w14:paraId="0D7A0875" w14:textId="2CCA9CB1" w:rsidR="006D409C" w:rsidRPr="005D47DE" w:rsidRDefault="00397A44" w:rsidP="005D47DE">
            <w:pPr>
              <w:pStyle w:val="Subtitle"/>
            </w:pPr>
            <w:r w:rsidRPr="00657568">
              <w:rPr>
                <w:spacing w:val="0"/>
                <w:w w:val="64"/>
              </w:rPr>
              <w:t>Personal Support Worker</w:t>
            </w:r>
          </w:p>
          <w:p w14:paraId="1DA32B7A" w14:textId="3FB0EDE5" w:rsidR="006D409C" w:rsidRPr="005D47DE" w:rsidRDefault="00397A44" w:rsidP="005D47DE">
            <w:pPr>
              <w:pStyle w:val="Heading2"/>
            </w:pPr>
            <w:r>
              <w:t>Employment Summary</w:t>
            </w:r>
          </w:p>
          <w:p w14:paraId="17C798ED" w14:textId="1BB9537A" w:rsidR="006D409C" w:rsidRPr="003F477D" w:rsidRDefault="006D409C" w:rsidP="00A75FCE">
            <w:pPr>
              <w:pStyle w:val="ProfileText"/>
              <w:rPr>
                <w:lang w:val="fr-FR"/>
              </w:rPr>
            </w:pPr>
          </w:p>
          <w:p w14:paraId="5F427903" w14:textId="695EE98E" w:rsidR="006D409C" w:rsidRPr="003F477D" w:rsidRDefault="00EE289D" w:rsidP="005D47DE">
            <w:pPr>
              <w:rPr>
                <w:lang w:val="fr-FR"/>
              </w:rPr>
            </w:pPr>
            <w:r w:rsidRPr="008061B5">
              <w:rPr>
                <w:rFonts w:ascii="Arial" w:hAnsi="Arial" w:cs="Arial"/>
                <w:color w:val="202124"/>
                <w:shd w:val="clear" w:color="auto" w:fill="FFFFFF"/>
              </w:rPr>
              <w:t xml:space="preserve">Punctual, professional, and adaptable personal support worker </w:t>
            </w:r>
            <w:r>
              <w:rPr>
                <w:rFonts w:ascii="Arial" w:hAnsi="Arial" w:cs="Arial"/>
                <w:color w:val="202124"/>
                <w:shd w:val="clear" w:color="auto" w:fill="FFFFFF"/>
              </w:rPr>
              <w:t>for the past 2 years. W</w:t>
            </w:r>
            <w:r w:rsidRPr="008061B5">
              <w:rPr>
                <w:rFonts w:ascii="Arial" w:hAnsi="Arial" w:cs="Arial"/>
                <w:color w:val="202124"/>
                <w:shd w:val="clear" w:color="auto" w:fill="FFFFFF"/>
              </w:rPr>
              <w:t>ho can effectively multitask in challenging situations and meet critical deadlines. Facilitate client well-being and daily support. Providing dignified, exceptional personal care. Organize daily activities to encourage optimal physical and mental health of clients.</w:t>
            </w:r>
          </w:p>
          <w:sdt>
            <w:sdtPr>
              <w:id w:val="-1954003311"/>
              <w:placeholder>
                <w:docPart w:val="5F49EBE68C354C60857DD0481C390256"/>
              </w:placeholder>
              <w:temporary/>
              <w:showingPlcHdr/>
              <w15:appearance w15:val="hidden"/>
            </w:sdtPr>
            <w:sdtContent>
              <w:p w14:paraId="14295BC8" w14:textId="77777777" w:rsidR="006D409C" w:rsidRPr="003F477D" w:rsidRDefault="006D409C" w:rsidP="005D47DE">
                <w:pPr>
                  <w:pStyle w:val="Heading2"/>
                  <w:rPr>
                    <w:lang w:val="fr-FR"/>
                  </w:rPr>
                </w:pPr>
                <w:r w:rsidRPr="003F477D">
                  <w:rPr>
                    <w:rStyle w:val="Heading2Char"/>
                    <w:lang w:val="fr-FR"/>
                  </w:rPr>
                  <w:t>CONTACT</w:t>
                </w:r>
              </w:p>
            </w:sdtContent>
          </w:sdt>
          <w:p w14:paraId="7838B241" w14:textId="04F0FD45" w:rsidR="00560C68" w:rsidRPr="003F477D" w:rsidRDefault="00255770" w:rsidP="00A75FCE">
            <w:pPr>
              <w:pStyle w:val="ContactDetails"/>
              <w:rPr>
                <w:lang w:val="fr-FR"/>
              </w:rPr>
            </w:pPr>
            <w:r>
              <w:rPr>
                <w:lang w:val="fr-FR"/>
              </w:rPr>
              <w:t>226-270-3536</w:t>
            </w:r>
          </w:p>
          <w:p w14:paraId="15BD4504" w14:textId="63D69576" w:rsidR="009112BF" w:rsidRDefault="009112BF" w:rsidP="00A27043">
            <w:pPr>
              <w:rPr>
                <w:lang w:val="fr-FR"/>
              </w:rPr>
            </w:pPr>
          </w:p>
          <w:p w14:paraId="79CB1266" w14:textId="2B8490B1" w:rsidR="006D409C" w:rsidRDefault="00A27043" w:rsidP="00A27043">
            <w:pPr>
              <w:rPr>
                <w:lang w:val="fr-FR"/>
              </w:rPr>
            </w:pPr>
            <w:r>
              <w:rPr>
                <w:lang w:val="fr-FR"/>
              </w:rPr>
              <w:t>849 Snye Road</w:t>
            </w:r>
          </w:p>
          <w:p w14:paraId="2330AA69" w14:textId="66CD0312" w:rsidR="00A27043" w:rsidRPr="00A27043" w:rsidRDefault="00A27043" w:rsidP="00A27043">
            <w:pPr>
              <w:rPr>
                <w:lang w:val="fr-FR"/>
              </w:rPr>
            </w:pPr>
            <w:r>
              <w:rPr>
                <w:lang w:val="fr-FR"/>
              </w:rPr>
              <w:t>Wallaceburg,, Ontario N8A4K9</w:t>
            </w:r>
          </w:p>
          <w:p w14:paraId="3479BB5D" w14:textId="46C93FB4" w:rsidR="009112BF" w:rsidRDefault="009112BF" w:rsidP="005D47DE"/>
          <w:p w14:paraId="7E8DBB6D" w14:textId="7900A853" w:rsidR="006D409C" w:rsidRDefault="00397A44" w:rsidP="005D47DE">
            <w:r>
              <w:t>Laurapeters269@gmail.com</w:t>
            </w:r>
          </w:p>
        </w:tc>
        <w:tc>
          <w:tcPr>
            <w:tcW w:w="504" w:type="dxa"/>
            <w:shd w:val="clear" w:color="auto" w:fill="31521B" w:themeFill="accent2" w:themeFillShade="80"/>
          </w:tcPr>
          <w:p w14:paraId="1E5C45DA" w14:textId="77777777" w:rsidR="006D409C" w:rsidRDefault="006D409C" w:rsidP="00776643">
            <w:pPr>
              <w:tabs>
                <w:tab w:val="left" w:pos="990"/>
              </w:tabs>
            </w:pPr>
          </w:p>
        </w:tc>
        <w:tc>
          <w:tcPr>
            <w:tcW w:w="6619" w:type="dxa"/>
            <w:shd w:val="clear" w:color="auto" w:fill="31521B" w:themeFill="accent2" w:themeFillShade="80"/>
            <w:vAlign w:val="center"/>
          </w:tcPr>
          <w:sdt>
            <w:sdtPr>
              <w:id w:val="1001553383"/>
              <w:placeholder>
                <w:docPart w:val="B52DABE1EF0D4FD5BAA7D5C8FCBC8A03"/>
              </w:placeholder>
              <w:temporary/>
              <w:showingPlcHdr/>
              <w15:appearance w15:val="hidden"/>
            </w:sdtPr>
            <w:sdtContent>
              <w:p w14:paraId="54F07C68" w14:textId="77777777" w:rsidR="006D409C" w:rsidRDefault="006D409C" w:rsidP="00776643">
                <w:pPr>
                  <w:pStyle w:val="Heading1"/>
                  <w:rPr>
                    <w:b/>
                  </w:rPr>
                </w:pPr>
                <w:r w:rsidRPr="00036450">
                  <w:t>WORK EXPERIENCE</w:t>
                </w:r>
              </w:p>
            </w:sdtContent>
          </w:sdt>
        </w:tc>
      </w:tr>
      <w:tr w:rsidR="006D409C" w14:paraId="3EB27B3B" w14:textId="77777777" w:rsidTr="00BE795F">
        <w:trPr>
          <w:trHeight w:val="5283"/>
        </w:trPr>
        <w:tc>
          <w:tcPr>
            <w:tcW w:w="4421" w:type="dxa"/>
            <w:vMerge/>
            <w:vAlign w:val="bottom"/>
          </w:tcPr>
          <w:p w14:paraId="71248855" w14:textId="77777777"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504" w:type="dxa"/>
            <w:tcMar>
              <w:left w:w="0" w:type="dxa"/>
              <w:right w:w="0" w:type="dxa"/>
            </w:tcMar>
          </w:tcPr>
          <w:p w14:paraId="218F0C6F" w14:textId="77777777" w:rsidR="006D409C" w:rsidRDefault="00F56513" w:rsidP="00776643">
            <w:pPr>
              <w:tabs>
                <w:tab w:val="left" w:pos="99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88BD009" wp14:editId="26B8D7DE">
                      <wp:extent cx="227812" cy="311173"/>
                      <wp:effectExtent l="0" t="3810" r="0" b="0"/>
                      <wp:docPr id="6" name="Right Triangl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4BFF82A" w14:textId="77777777" w:rsidR="00F56513" w:rsidRPr="00AF4EA4" w:rsidRDefault="00F56513" w:rsidP="00F56513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88BD009" id="_x0000_s1027" alt="&quot;&quot;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&#13;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04BFF82A" w14:textId="77777777" w:rsidR="00F56513" w:rsidRPr="00AF4EA4" w:rsidRDefault="00F56513" w:rsidP="00F56513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619" w:type="dxa"/>
          </w:tcPr>
          <w:p w14:paraId="07DCB301" w14:textId="00E91E4C" w:rsidR="006D409C" w:rsidRPr="00BE795F" w:rsidRDefault="003B35CB" w:rsidP="00776643">
            <w:r>
              <w:rPr>
                <w:b/>
              </w:rPr>
              <w:t>Paramed Home Healthcare</w:t>
            </w:r>
            <w:r w:rsidR="006D409C">
              <w:rPr>
                <w:b/>
              </w:rPr>
              <w:t xml:space="preserve"> </w:t>
            </w:r>
            <w:r w:rsidR="00BE795F">
              <w:rPr>
                <w:b/>
              </w:rPr>
              <w:t xml:space="preserve">                    </w:t>
            </w:r>
            <w:r>
              <w:rPr>
                <w:b/>
              </w:rPr>
              <w:t>Personal Support Worker</w:t>
            </w:r>
          </w:p>
          <w:p w14:paraId="31C22501" w14:textId="7EDF3A65" w:rsidR="003B35CB" w:rsidRPr="00036450" w:rsidRDefault="003B35CB" w:rsidP="00776643">
            <w:r>
              <w:t>2021-</w:t>
            </w:r>
            <w:r w:rsidR="009112BF">
              <w:t>P</w:t>
            </w:r>
            <w:r>
              <w:t>resent</w:t>
            </w:r>
            <w:r w:rsidR="00BE795F">
              <w:t xml:space="preserve">                                                          </w:t>
            </w:r>
            <w:r>
              <w:t>Windsor, Ontario</w:t>
            </w:r>
          </w:p>
          <w:p w14:paraId="4520DFD9" w14:textId="2F5707B7" w:rsidR="006D409C" w:rsidRDefault="00A27043" w:rsidP="00A27043">
            <w:pPr>
              <w:pStyle w:val="ListParagraph"/>
              <w:numPr>
                <w:ilvl w:val="0"/>
                <w:numId w:val="3"/>
              </w:numPr>
            </w:pPr>
            <w:r>
              <w:t>Providing exceptional personal care services to 8-12 elderly people on a weekly basis</w:t>
            </w:r>
          </w:p>
          <w:p w14:paraId="38CFC927" w14:textId="61FCD616" w:rsidR="00A27043" w:rsidRDefault="00A27043" w:rsidP="00A27043">
            <w:pPr>
              <w:pStyle w:val="ListParagraph"/>
              <w:numPr>
                <w:ilvl w:val="0"/>
                <w:numId w:val="3"/>
              </w:numPr>
            </w:pPr>
            <w:r>
              <w:t>Communicating efficiently with main office by charting hourly, ensuring all tasks are completed and service is being provided as directed</w:t>
            </w:r>
          </w:p>
          <w:p w14:paraId="3BADF91D" w14:textId="0EF85F73" w:rsidR="00A27043" w:rsidRDefault="00A27043" w:rsidP="00A27043">
            <w:pPr>
              <w:pStyle w:val="ListParagraph"/>
              <w:numPr>
                <w:ilvl w:val="0"/>
                <w:numId w:val="3"/>
              </w:numPr>
            </w:pPr>
            <w:r>
              <w:t>Advocate for and respecting people’s abilities to make choice’s</w:t>
            </w:r>
          </w:p>
          <w:p w14:paraId="05E72720" w14:textId="2B4FF417" w:rsidR="00A27043" w:rsidRDefault="00A27043" w:rsidP="00A27043">
            <w:pPr>
              <w:pStyle w:val="ListParagraph"/>
              <w:numPr>
                <w:ilvl w:val="0"/>
                <w:numId w:val="3"/>
              </w:numPr>
            </w:pPr>
            <w:r>
              <w:t xml:space="preserve">Accountable for all care that is taken place in the homes </w:t>
            </w:r>
            <w:r w:rsidR="00BE795F">
              <w:t>such as dressing, bathing, feeding, incontinence care, medication cues and companionship</w:t>
            </w:r>
          </w:p>
          <w:p w14:paraId="193867F8" w14:textId="00C807AF" w:rsidR="006D409C" w:rsidRPr="00BE795F" w:rsidRDefault="003B35CB" w:rsidP="00776643">
            <w:r>
              <w:rPr>
                <w:b/>
              </w:rPr>
              <w:t>Afton Park Place</w:t>
            </w:r>
            <w:r w:rsidR="00BE795F">
              <w:rPr>
                <w:b/>
              </w:rPr>
              <w:t xml:space="preserve">                                       </w:t>
            </w:r>
            <w:r>
              <w:rPr>
                <w:b/>
              </w:rPr>
              <w:t>Personal Support Worker</w:t>
            </w:r>
          </w:p>
          <w:p w14:paraId="52552603" w14:textId="2E0AC2DA" w:rsidR="003B35CB" w:rsidRPr="004D3011" w:rsidRDefault="003B35CB" w:rsidP="00776643">
            <w:r>
              <w:t>2021</w:t>
            </w:r>
            <w:r w:rsidR="00BE795F">
              <w:t xml:space="preserve">                                                                          </w:t>
            </w:r>
            <w:r>
              <w:t>Sarnia, Ontario</w:t>
            </w:r>
          </w:p>
          <w:p w14:paraId="2DA3F7BD" w14:textId="3A209EED" w:rsidR="006D409C" w:rsidRDefault="00BE795F" w:rsidP="00BE795F">
            <w:pPr>
              <w:pStyle w:val="ListParagraph"/>
              <w:numPr>
                <w:ilvl w:val="0"/>
                <w:numId w:val="4"/>
              </w:numPr>
            </w:pPr>
            <w:r>
              <w:t>Following all safety precautions and proper techniques for sit-to-stand, and mechanical lift transfers</w:t>
            </w:r>
          </w:p>
          <w:p w14:paraId="6E170293" w14:textId="1F426AB8" w:rsidR="00BE795F" w:rsidRDefault="00BE795F" w:rsidP="00BE795F">
            <w:pPr>
              <w:pStyle w:val="ListParagraph"/>
              <w:numPr>
                <w:ilvl w:val="0"/>
                <w:numId w:val="4"/>
              </w:numPr>
            </w:pPr>
            <w:r>
              <w:t>Building a healthy, professional relationship by providing companionship and human interaction</w:t>
            </w:r>
          </w:p>
          <w:p w14:paraId="0A4A4CB3" w14:textId="77777777" w:rsidR="006D409C" w:rsidRDefault="00BE795F" w:rsidP="005D47DE">
            <w:pPr>
              <w:pStyle w:val="ListParagraph"/>
              <w:numPr>
                <w:ilvl w:val="0"/>
                <w:numId w:val="4"/>
              </w:numPr>
            </w:pPr>
            <w:r>
              <w:t>Ensuring briefs are changed promptly and properly to prevent injury such as bed sores</w:t>
            </w:r>
          </w:p>
          <w:p w14:paraId="0BBF231B" w14:textId="718CC7E0" w:rsidR="00BE795F" w:rsidRPr="00BE795F" w:rsidRDefault="00BE795F" w:rsidP="00BE795F">
            <w:pPr>
              <w:pStyle w:val="ListParagraph"/>
              <w:ind w:left="780"/>
            </w:pPr>
          </w:p>
        </w:tc>
      </w:tr>
      <w:tr w:rsidR="006D409C" w14:paraId="18B5C5CD" w14:textId="77777777" w:rsidTr="00F56513">
        <w:trPr>
          <w:trHeight w:val="1080"/>
        </w:trPr>
        <w:tc>
          <w:tcPr>
            <w:tcW w:w="4421" w:type="dxa"/>
            <w:vMerge/>
            <w:vAlign w:val="bottom"/>
          </w:tcPr>
          <w:p w14:paraId="602E57A7" w14:textId="77777777"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504" w:type="dxa"/>
            <w:shd w:val="clear" w:color="auto" w:fill="31521B" w:themeFill="accent2" w:themeFillShade="80"/>
          </w:tcPr>
          <w:p w14:paraId="6CE59DF9" w14:textId="77777777" w:rsidR="006D409C" w:rsidRDefault="006D409C" w:rsidP="00776643">
            <w:pPr>
              <w:tabs>
                <w:tab w:val="left" w:pos="990"/>
              </w:tabs>
            </w:pPr>
          </w:p>
        </w:tc>
        <w:tc>
          <w:tcPr>
            <w:tcW w:w="6619" w:type="dxa"/>
            <w:shd w:val="clear" w:color="auto" w:fill="31521B" w:themeFill="accent2" w:themeFillShade="80"/>
            <w:vAlign w:val="center"/>
          </w:tcPr>
          <w:p w14:paraId="3FEA4069" w14:textId="6C2371F8" w:rsidR="006D409C" w:rsidRPr="009112BF" w:rsidRDefault="00EE289D" w:rsidP="00776643">
            <w:pPr>
              <w:pStyle w:val="Heading1"/>
              <w:rPr>
                <w:b/>
              </w:rPr>
            </w:pPr>
            <w:r w:rsidRPr="009112BF">
              <w:t>Skills</w:t>
            </w:r>
          </w:p>
        </w:tc>
      </w:tr>
      <w:tr w:rsidR="006D409C" w14:paraId="3BAAADBB" w14:textId="77777777" w:rsidTr="00F56513">
        <w:trPr>
          <w:trHeight w:val="2160"/>
        </w:trPr>
        <w:tc>
          <w:tcPr>
            <w:tcW w:w="4421" w:type="dxa"/>
            <w:vMerge/>
            <w:tcBorders>
              <w:bottom w:val="nil"/>
            </w:tcBorders>
            <w:vAlign w:val="bottom"/>
          </w:tcPr>
          <w:p w14:paraId="10721228" w14:textId="77777777"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50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32F435B" w14:textId="36983DDD" w:rsidR="006D409C" w:rsidRDefault="00F56513" w:rsidP="00776643">
            <w:pPr>
              <w:tabs>
                <w:tab w:val="left" w:pos="99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C3E1706" wp14:editId="13CF32AB">
                      <wp:extent cx="227812" cy="311173"/>
                      <wp:effectExtent l="0" t="3810" r="0" b="0"/>
                      <wp:docPr id="5" name="Right Triangl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7531E2" w14:textId="77777777" w:rsidR="00F56513" w:rsidRPr="00AF4EA4" w:rsidRDefault="00F56513" w:rsidP="00F56513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3E1706" id="_x0000_s1028" alt="&quot;&quot;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&#13;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407531E2" w14:textId="77777777" w:rsidR="00F56513" w:rsidRPr="00AF4EA4" w:rsidRDefault="00F56513" w:rsidP="00F56513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619" w:type="dxa"/>
            <w:tcBorders>
              <w:bottom w:val="nil"/>
            </w:tcBorders>
            <w:vAlign w:val="bottom"/>
          </w:tcPr>
          <w:p w14:paraId="47379DB9" w14:textId="7D3E1305" w:rsidR="006D409C" w:rsidRDefault="009112BF" w:rsidP="00397A44">
            <w:pPr>
              <w:rPr>
                <w:b/>
              </w:rPr>
            </w:pPr>
            <w:r w:rsidRPr="003B35CB">
              <w:rPr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D1B4E2D" wp14:editId="62146E6D">
                      <wp:simplePos x="0" y="0"/>
                      <wp:positionH relativeFrom="column">
                        <wp:posOffset>-387350</wp:posOffset>
                      </wp:positionH>
                      <wp:positionV relativeFrom="paragraph">
                        <wp:posOffset>11430</wp:posOffset>
                      </wp:positionV>
                      <wp:extent cx="4181475" cy="1695450"/>
                      <wp:effectExtent l="0" t="0" r="9525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81475" cy="1695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4999D9" w14:textId="0454BD79" w:rsidR="003B35CB" w:rsidRPr="009112BF" w:rsidRDefault="003B35CB" w:rsidP="009112BF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9112BF">
                                    <w:t>Non-Violent Crisis Intervention Training</w:t>
                                  </w:r>
                                </w:p>
                                <w:p w14:paraId="41F58627" w14:textId="31C1F100" w:rsidR="003B35CB" w:rsidRPr="009112BF" w:rsidRDefault="003B35CB" w:rsidP="009112BF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9112BF">
                                    <w:t>Workplace Hazardous Material Information System Training</w:t>
                                  </w:r>
                                </w:p>
                                <w:p w14:paraId="676999E4" w14:textId="495CB0FA" w:rsidR="003B35CB" w:rsidRPr="009112BF" w:rsidRDefault="003B35CB" w:rsidP="009112BF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9112BF">
                                    <w:t>First Aid &amp; Cardiopulmonary Resuscitation</w:t>
                                  </w:r>
                                </w:p>
                                <w:p w14:paraId="03F7ED9C" w14:textId="2BBA6D0B" w:rsidR="003B35CB" w:rsidRPr="009112BF" w:rsidRDefault="003B35CB" w:rsidP="009112BF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9112BF">
                                    <w:t>Taking Ownership to Palliative Care</w:t>
                                  </w:r>
                                </w:p>
                                <w:p w14:paraId="29F5FEC3" w14:textId="2FA7C891" w:rsidR="003B35CB" w:rsidRPr="009112BF" w:rsidRDefault="003B35CB" w:rsidP="009112BF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9112BF">
                                    <w:t>Gentle Persuasive Approach</w:t>
                                  </w:r>
                                </w:p>
                                <w:p w14:paraId="308688B2" w14:textId="312F6F50" w:rsidR="009112BF" w:rsidRPr="009112BF" w:rsidRDefault="003B35CB" w:rsidP="009112BF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9112BF">
                                    <w:t>Accessibility for Ontarians with Disabilitie</w:t>
                                  </w:r>
                                  <w:r w:rsidR="009112BF"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1B4E2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9" type="#_x0000_t202" style="position:absolute;margin-left:-30.5pt;margin-top:.9pt;width:329.25pt;height:13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" stroked="f">
                      <v:textbox>
                        <w:txbxContent>
                          <w:p w14:paraId="254999D9" w14:textId="0454BD79" w:rsidR="003B35CB" w:rsidRPr="009112BF" w:rsidRDefault="003B35CB" w:rsidP="009112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9112BF">
                              <w:t>Non-Violent Crisis Intervention Training</w:t>
                            </w:r>
                          </w:p>
                          <w:p w14:paraId="41F58627" w14:textId="31C1F100" w:rsidR="003B35CB" w:rsidRPr="009112BF" w:rsidRDefault="003B35CB" w:rsidP="009112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9112BF">
                              <w:t>Workplace Hazardous Material Information System Training</w:t>
                            </w:r>
                          </w:p>
                          <w:p w14:paraId="676999E4" w14:textId="495CB0FA" w:rsidR="003B35CB" w:rsidRPr="009112BF" w:rsidRDefault="003B35CB" w:rsidP="009112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9112BF">
                              <w:t>First Aid &amp; Cardiopulmonary Resuscitation</w:t>
                            </w:r>
                          </w:p>
                          <w:p w14:paraId="03F7ED9C" w14:textId="2BBA6D0B" w:rsidR="003B35CB" w:rsidRPr="009112BF" w:rsidRDefault="003B35CB" w:rsidP="009112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9112BF">
                              <w:t>Taking Ownership to Palliative Care</w:t>
                            </w:r>
                          </w:p>
                          <w:p w14:paraId="29F5FEC3" w14:textId="2FA7C891" w:rsidR="003B35CB" w:rsidRPr="009112BF" w:rsidRDefault="003B35CB" w:rsidP="009112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9112BF">
                              <w:t>Gentle Persuasive Approach</w:t>
                            </w:r>
                          </w:p>
                          <w:p w14:paraId="308688B2" w14:textId="312F6F50" w:rsidR="009112BF" w:rsidRPr="009112BF" w:rsidRDefault="003B35CB" w:rsidP="009112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9112BF">
                              <w:t>Accessibility for Ontarians with Disabilitie</w:t>
                            </w:r>
                            <w:r w:rsidR="009112BF">
                              <w:t>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1DD7C284" w14:textId="11E9BAEB" w:rsidR="00153B84" w:rsidRDefault="009112BF" w:rsidP="005D47DE">
      <w:r w:rsidRPr="009112BF">
        <w:rPr>
          <w:smallCaps/>
          <w:noProof/>
          <w:color w:val="63A537" w:themeColor="accent2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3D0624" wp14:editId="603E400B">
                <wp:simplePos x="0" y="0"/>
                <wp:positionH relativeFrom="column">
                  <wp:posOffset>2047875</wp:posOffset>
                </wp:positionH>
                <wp:positionV relativeFrom="paragraph">
                  <wp:posOffset>802005</wp:posOffset>
                </wp:positionV>
                <wp:extent cx="3209925" cy="1404620"/>
                <wp:effectExtent l="0" t="0" r="28575" b="2730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70CEE" w14:textId="76114DC5" w:rsidR="009112BF" w:rsidRPr="009112BF" w:rsidRDefault="009112BF" w:rsidP="009112BF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      REFERENCES AVAILABLE UPON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3D0624" id="_x0000_s1030" type="#_x0000_t202" style="position:absolute;margin-left:161.25pt;margin-top:63.15pt;width:252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">
                <v:textbox style="mso-fit-shape-to-text:t">
                  <w:txbxContent>
                    <w:p w14:paraId="16070CEE" w14:textId="76114DC5" w:rsidR="009112BF" w:rsidRPr="009112BF" w:rsidRDefault="009112BF" w:rsidP="009112BF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      REFERENCES AVAILABLE UPON REQUEST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53B84" w:rsidSect="00F56513">
      <w:headerReference w:type="default" r:id="rId9"/>
      <w:pgSz w:w="12240" w:h="15840"/>
      <w:pgMar w:top="360" w:right="360" w:bottom="360" w:left="360" w:header="288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B517F" w14:textId="77777777" w:rsidR="008B268F" w:rsidRDefault="008B268F" w:rsidP="00C51CF5">
      <w:r>
        <w:separator/>
      </w:r>
    </w:p>
  </w:endnote>
  <w:endnote w:type="continuationSeparator" w:id="0">
    <w:p w14:paraId="304636DD" w14:textId="77777777" w:rsidR="008B268F" w:rsidRDefault="008B268F" w:rsidP="00C5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panose1 w:val="020B0909000000000000"/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panose1 w:val="020B0A09000000000000"/>
    <w:charset w:val="80"/>
    <w:family w:val="modern"/>
    <w:pitch w:val="fixed"/>
    <w:sig w:usb0="E00002FF" w:usb1="2AC7EDFE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9A9BC" w14:textId="77777777" w:rsidR="008B268F" w:rsidRDefault="008B268F" w:rsidP="00C51CF5">
      <w:r>
        <w:separator/>
      </w:r>
    </w:p>
  </w:footnote>
  <w:footnote w:type="continuationSeparator" w:id="0">
    <w:p w14:paraId="0543C3FE" w14:textId="77777777" w:rsidR="008B268F" w:rsidRDefault="008B268F" w:rsidP="00C5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779B" w14:textId="77777777" w:rsidR="00C51CF5" w:rsidRDefault="00F5651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F0F8A4A" wp14:editId="023900F8">
              <wp:simplePos x="0" y="0"/>
              <wp:positionH relativeFrom="page">
                <wp:posOffset>228600</wp:posOffset>
              </wp:positionH>
              <wp:positionV relativeFrom="page">
                <wp:align>center</wp:align>
              </wp:positionV>
              <wp:extent cx="3005070" cy="9467090"/>
              <wp:effectExtent l="0" t="0" r="0" b="3175"/>
              <wp:wrapNone/>
              <wp:docPr id="4" name="Manual Input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05070" cy="9467090"/>
                      </a:xfrm>
                      <a:prstGeom prst="flowChartManualInpu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40500</wp14:pctWidth>
              </wp14:sizeRelH>
              <wp14:sizeRelV relativeFrom="page">
                <wp14:pctHeight>94100</wp14:pctHeight>
              </wp14:sizeRelV>
            </wp:anchor>
          </w:drawing>
        </mc:Choice>
        <mc:Fallback>
          <w:pict>
            <v:shapetype w14:anchorId="61B86F56"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Manual Input 4" o:spid="_x0000_s1026" type="#_x0000_t118" alt="&quot;&quot;" style="position:absolute;margin-left:18pt;margin-top:0;width:236.6pt;height:745.45pt;z-index:-251657216;visibility:visible;mso-wrap-style:square;mso-width-percent:405;mso-height-percent:941;mso-wrap-distance-left:9pt;mso-wrap-distance-top:0;mso-wrap-distance-right:9pt;mso-wrap-distance-bottom:0;mso-position-horizontal:absolute;mso-position-horizontal-relative:page;mso-position-vertical:center;mso-position-vertical-relative:page;mso-width-percent:405;mso-height-percent:941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" fillcolor="#eaf4d7 [660]" stroked="f" strokeweight="1pt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4AC02A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236557"/>
    <w:multiLevelType w:val="hybridMultilevel"/>
    <w:tmpl w:val="F8708B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3457E4"/>
    <w:multiLevelType w:val="hybridMultilevel"/>
    <w:tmpl w:val="18C0F1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842B77"/>
    <w:multiLevelType w:val="hybridMultilevel"/>
    <w:tmpl w:val="69A66980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807210475">
    <w:abstractNumId w:val="0"/>
  </w:num>
  <w:num w:numId="2" w16cid:durableId="1874996687">
    <w:abstractNumId w:val="1"/>
  </w:num>
  <w:num w:numId="3" w16cid:durableId="1907957667">
    <w:abstractNumId w:val="2"/>
  </w:num>
  <w:num w:numId="4" w16cid:durableId="14994217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A44"/>
    <w:rsid w:val="000521EF"/>
    <w:rsid w:val="000A545F"/>
    <w:rsid w:val="000F3BEA"/>
    <w:rsid w:val="0010314C"/>
    <w:rsid w:val="00153B84"/>
    <w:rsid w:val="001747A6"/>
    <w:rsid w:val="00196AAB"/>
    <w:rsid w:val="001A4D1A"/>
    <w:rsid w:val="001B0B3D"/>
    <w:rsid w:val="00224547"/>
    <w:rsid w:val="00255770"/>
    <w:rsid w:val="00397A44"/>
    <w:rsid w:val="003B0DB8"/>
    <w:rsid w:val="003B35CB"/>
    <w:rsid w:val="003E1427"/>
    <w:rsid w:val="003F477D"/>
    <w:rsid w:val="00431999"/>
    <w:rsid w:val="00443E2D"/>
    <w:rsid w:val="00560C68"/>
    <w:rsid w:val="00572086"/>
    <w:rsid w:val="00597871"/>
    <w:rsid w:val="005D47DE"/>
    <w:rsid w:val="005F364E"/>
    <w:rsid w:val="00601650"/>
    <w:rsid w:val="00613801"/>
    <w:rsid w:val="0062123A"/>
    <w:rsid w:val="00625BF9"/>
    <w:rsid w:val="00635EF0"/>
    <w:rsid w:val="00646E75"/>
    <w:rsid w:val="00657568"/>
    <w:rsid w:val="00663587"/>
    <w:rsid w:val="00690B0A"/>
    <w:rsid w:val="006D409C"/>
    <w:rsid w:val="00776643"/>
    <w:rsid w:val="00797579"/>
    <w:rsid w:val="007D0F5B"/>
    <w:rsid w:val="00862972"/>
    <w:rsid w:val="00882E29"/>
    <w:rsid w:val="008B268F"/>
    <w:rsid w:val="008F290E"/>
    <w:rsid w:val="009112BF"/>
    <w:rsid w:val="00942045"/>
    <w:rsid w:val="00964B9F"/>
    <w:rsid w:val="00967909"/>
    <w:rsid w:val="009F215D"/>
    <w:rsid w:val="00A27043"/>
    <w:rsid w:val="00A73BCA"/>
    <w:rsid w:val="00A75FCE"/>
    <w:rsid w:val="00AC5509"/>
    <w:rsid w:val="00AF4EA4"/>
    <w:rsid w:val="00B0669D"/>
    <w:rsid w:val="00B90CEF"/>
    <w:rsid w:val="00B95D4D"/>
    <w:rsid w:val="00BB464E"/>
    <w:rsid w:val="00BE795F"/>
    <w:rsid w:val="00C51CF5"/>
    <w:rsid w:val="00C93D20"/>
    <w:rsid w:val="00CA407F"/>
    <w:rsid w:val="00D00A30"/>
    <w:rsid w:val="00D8438A"/>
    <w:rsid w:val="00DC71AE"/>
    <w:rsid w:val="00E55D74"/>
    <w:rsid w:val="00E774C3"/>
    <w:rsid w:val="00E8541C"/>
    <w:rsid w:val="00EE289D"/>
    <w:rsid w:val="00F56513"/>
    <w:rsid w:val="00FC5CD1"/>
    <w:rsid w:val="00FD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9337F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572086"/>
    <w:pPr>
      <w:ind w:right="360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5509"/>
    <w:pPr>
      <w:keepNext/>
      <w:keepLines/>
      <w:outlineLvl w:val="0"/>
    </w:pPr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43E2D"/>
    <w:pPr>
      <w:keepNext/>
      <w:keepLines/>
      <w:pBdr>
        <w:bottom w:val="single" w:sz="8" w:space="1" w:color="99CB38" w:themeColor="accent1"/>
      </w:pBdr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C51CF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C661A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43E2D"/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443E2D"/>
    <w:pPr>
      <w:spacing w:after="300"/>
      <w:contextualSpacing/>
      <w:jc w:val="center"/>
    </w:pPr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43E2D"/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styleId="Emphasis">
    <w:name w:val="Emphasis"/>
    <w:basedOn w:val="DefaultParagraphFont"/>
    <w:uiPriority w:val="11"/>
    <w:semiHidden/>
    <w:qFormat/>
    <w:rsid w:val="00B90CEF"/>
    <w:rPr>
      <w:i/>
      <w:iCs/>
    </w:rPr>
  </w:style>
  <w:style w:type="paragraph" w:styleId="ListParagraph">
    <w:name w:val="List Paragraph"/>
    <w:basedOn w:val="Normal"/>
    <w:uiPriority w:val="34"/>
    <w:semiHidden/>
    <w:qFormat/>
    <w:rsid w:val="003B0D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3B84"/>
  </w:style>
  <w:style w:type="paragraph" w:styleId="Footer">
    <w:name w:val="footer"/>
    <w:basedOn w:val="Normal"/>
    <w:link w:val="FooterChar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2086"/>
    <w:rPr>
      <w:sz w:val="2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086"/>
    <w:rPr>
      <w:rFonts w:asciiTheme="majorHAnsi" w:eastAsiaTheme="majorEastAsia" w:hAnsiTheme="majorHAnsi" w:cstheme="majorBidi"/>
      <w:color w:val="4C661A" w:themeColor="accent1" w:themeShade="7F"/>
      <w:sz w:val="22"/>
    </w:rPr>
  </w:style>
  <w:style w:type="paragraph" w:styleId="Date">
    <w:name w:val="Date"/>
    <w:basedOn w:val="Normal"/>
    <w:next w:val="Normal"/>
    <w:link w:val="DateChar"/>
    <w:uiPriority w:val="99"/>
    <w:rsid w:val="00C51CF5"/>
    <w:rPr>
      <w:sz w:val="18"/>
      <w:szCs w:val="22"/>
    </w:rPr>
  </w:style>
  <w:style w:type="character" w:customStyle="1" w:styleId="DateChar">
    <w:name w:val="Date Char"/>
    <w:basedOn w:val="DefaultParagraphFont"/>
    <w:link w:val="Date"/>
    <w:uiPriority w:val="99"/>
    <w:rsid w:val="00C51CF5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AC5509"/>
    <w:rPr>
      <w:color w:val="31521B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C51CF5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E2D"/>
    <w:pPr>
      <w:spacing w:after="360"/>
      <w:jc w:val="center"/>
    </w:pPr>
    <w:rPr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443E2D"/>
    <w:rPr>
      <w:spacing w:val="19"/>
      <w:w w:val="86"/>
      <w:sz w:val="32"/>
      <w:szCs w:val="28"/>
      <w:fitText w:val="2160" w:id="1744560130"/>
    </w:rPr>
  </w:style>
  <w:style w:type="character" w:customStyle="1" w:styleId="Heading1Char">
    <w:name w:val="Heading 1 Char"/>
    <w:basedOn w:val="DefaultParagraphFont"/>
    <w:link w:val="Heading1"/>
    <w:uiPriority w:val="9"/>
    <w:rsid w:val="00AC5509"/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character" w:styleId="UnresolvedMention">
    <w:name w:val="Unresolved Mention"/>
    <w:basedOn w:val="DefaultParagraphFont"/>
    <w:uiPriority w:val="99"/>
    <w:semiHidden/>
    <w:rsid w:val="005D47DE"/>
    <w:rPr>
      <w:color w:val="808080"/>
      <w:shd w:val="clear" w:color="auto" w:fill="E6E6E6"/>
    </w:rPr>
  </w:style>
  <w:style w:type="paragraph" w:customStyle="1" w:styleId="ProfileText">
    <w:name w:val="Profile Text"/>
    <w:basedOn w:val="Normal"/>
    <w:qFormat/>
    <w:rsid w:val="00443E2D"/>
  </w:style>
  <w:style w:type="paragraph" w:customStyle="1" w:styleId="ContactDetails">
    <w:name w:val="Contact Details"/>
    <w:basedOn w:val="Normal"/>
    <w:qFormat/>
    <w:rsid w:val="00443E2D"/>
  </w:style>
  <w:style w:type="paragraph" w:styleId="NoSpacing">
    <w:name w:val="No Spacing"/>
    <w:link w:val="NoSpacingChar"/>
    <w:uiPriority w:val="1"/>
    <w:qFormat/>
    <w:rsid w:val="009112BF"/>
    <w:rPr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112B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glossaryDocument" Target="glossary/document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est1\AppData\Roaming\Microsoft\Templates\Cubist%20resume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46A0DB01A184805960271AAD5C92C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24C91-238F-407D-870D-EEA79E48F66C}"/>
      </w:docPartPr>
      <w:docPartBody>
        <w:p w:rsidR="00A71BC4" w:rsidRDefault="00A71BC4">
          <w:pPr>
            <w:pStyle w:val="C46A0DB01A184805960271AAD5C92CD6"/>
          </w:pPr>
          <w:r w:rsidRPr="00036450">
            <w:t>EDUCATION</w:t>
          </w:r>
        </w:p>
      </w:docPartBody>
    </w:docPart>
    <w:docPart>
      <w:docPartPr>
        <w:name w:val="5F49EBE68C354C60857DD0481C3902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BB25EE-9438-4781-B1FC-AF91BDB5805D}"/>
      </w:docPartPr>
      <w:docPartBody>
        <w:p w:rsidR="00A71BC4" w:rsidRDefault="00A71BC4">
          <w:pPr>
            <w:pStyle w:val="5F49EBE68C354C60857DD0481C390256"/>
          </w:pPr>
          <w:r w:rsidRPr="003F477D">
            <w:rPr>
              <w:rStyle w:val="Heading2Char"/>
              <w:lang w:val="fr-FR"/>
            </w:rPr>
            <w:t>CONTACT</w:t>
          </w:r>
        </w:p>
      </w:docPartBody>
    </w:docPart>
    <w:docPart>
      <w:docPartPr>
        <w:name w:val="B52DABE1EF0D4FD5BAA7D5C8FCBC8A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DA3F05-1232-4599-868A-598F89BEE22C}"/>
      </w:docPartPr>
      <w:docPartBody>
        <w:p w:rsidR="00A71BC4" w:rsidRDefault="00A71BC4">
          <w:pPr>
            <w:pStyle w:val="B52DABE1EF0D4FD5BAA7D5C8FCBC8A03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panose1 w:val="020B0909000000000000"/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panose1 w:val="020B0A09000000000000"/>
    <w:charset w:val="80"/>
    <w:family w:val="modern"/>
    <w:pitch w:val="fixed"/>
    <w:sig w:usb0="E00002FF" w:usb1="2AC7EDFE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BC4"/>
    <w:rsid w:val="00601650"/>
    <w:rsid w:val="00946847"/>
    <w:rsid w:val="00A7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00" w:after="0" w:line="276" w:lineRule="auto"/>
      <w:ind w:right="360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46A0DB01A184805960271AAD5C92CD6">
    <w:name w:val="C46A0DB01A184805960271AAD5C92CD6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 w:val="26"/>
      <w:szCs w:val="26"/>
      <w:lang w:val="en-US" w:eastAsia="ja-JP"/>
    </w:rPr>
  </w:style>
  <w:style w:type="paragraph" w:customStyle="1" w:styleId="5F49EBE68C354C60857DD0481C390256">
    <w:name w:val="5F49EBE68C354C60857DD0481C390256"/>
  </w:style>
  <w:style w:type="character" w:styleId="Hyperlink">
    <w:name w:val="Hyperlink"/>
    <w:basedOn w:val="DefaultParagraphFont"/>
    <w:uiPriority w:val="99"/>
    <w:unhideWhenUsed/>
    <w:rPr>
      <w:color w:val="833C0B" w:themeColor="accent2" w:themeShade="80"/>
      <w:u w:val="single"/>
    </w:rPr>
  </w:style>
  <w:style w:type="paragraph" w:customStyle="1" w:styleId="B52DABE1EF0D4FD5BAA7D5C8FCBC8A03">
    <w:name w:val="B52DABE1EF0D4FD5BAA7D5C8FCBC8A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243842-12F7-4C76-B496-3817846ECCF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Cubist%20resume.dotx</Template>
  <TotalTime>0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2026-06-04T06:27:00Z</dcterms:created>
  <dcterms:modified xsi:type="dcterms:W3CDTF">2026-06-04T06:28:00Z</dcterms:modified>
</cp:coreProperties>
</file>