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9DCC2" w14:textId="77777777" w:rsidR="00457ADE" w:rsidRDefault="00C90004" w:rsidP="00B86C53">
      <w:pPr>
        <w:rPr>
          <w:color w:val="auto"/>
        </w:rPr>
      </w:pPr>
      <w:r w:rsidRPr="00E80D10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70" behindDoc="1" locked="1" layoutInCell="1" allowOverlap="1" wp14:anchorId="0EF09EE4" wp14:editId="0C56F1FF">
                <wp:simplePos x="0" y="0"/>
                <wp:positionH relativeFrom="page">
                  <wp:align>left</wp:align>
                </wp:positionH>
                <wp:positionV relativeFrom="paragraph">
                  <wp:posOffset>-400050</wp:posOffset>
                </wp:positionV>
                <wp:extent cx="2816225" cy="9075420"/>
                <wp:effectExtent l="0" t="0" r="3175" b="0"/>
                <wp:wrapNone/>
                <wp:docPr id="1374674069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6225" cy="907542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B5AC68" id="Rectangle 1" o:spid="_x0000_s1026" alt="&quot;&quot;" style="position:absolute;margin-left:0;margin-top:-31.5pt;width:221.75pt;height:714.6pt;z-index:-25165721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S8IdAIAAGMFAAAOAAAAZHJzL2Uyb0RvYy54bWysVFtP2zAUfp+0/2D5fSSpWi5VU1SBmCYh&#10;QMDEs3FsEsnx8Y7dpt2v37HTpAzQJk3Lg2P73D9/5yzOt61hG4W+AVvy4ijnTFkJVWNfSv798erL&#10;KWc+CFsJA1aVfKc8P19+/rTo3FxNoAZTKWTkxPp550peh+DmWeZlrVrhj8ApS0IN2IpAR3zJKhQd&#10;eW9NNsnz46wDrByCVN7T7WUv5MvkX2slw63WXgVmSk65hbRiWp/jmi0XYv6CwtWN3Kch/iGLVjSW&#10;go6uLkUQbI3NO1dtIxE86HAkoc1A60aqVANVU+RvqnmohVOpFgLHuxEm///cypvNg7tDgqFzfu5p&#10;G6vYamzjn/Jj2wTWbgRLbQOTdDk5LY4nkxlnkmRn+clsOklwZgdzhz58VdCyuCk50mskkMTm2gcK&#10;SaqDSozmwTTVVWNMOkQGqAuDbCPo7YSUyoYivhdZ/aZpbNS3EC17cbzJDvWkXdgZFfWMvVeaNVWs&#10;ICWTqPY+UMqhFpXq489y+oboQ2opl+QwamuKP/ou/uS7z3KvH01VYuponP/deLRIkcGG0bhtLOBH&#10;DswIn+71B5B6aCJKz1Dt7pAh9H3inbxq6OmuhQ93AqkxqIWo2cMtLdpAV3LY7zirAX9+dB/1ia8k&#10;5ayjRiu5/7EWqDgz3ywx+ayYTmNnpsN0dkIsYvha8vxaYtftBRAfChorTqZt1A9m2GqE9olmwipG&#10;JZGwkmKXXAYcDhehHwA0VaRarZIadaMT4do+OBmdR1QjNR+3TwLdnr+BqH8DQ1OK+Rsa97rR0sJq&#10;HUA3ieMHXPd4Uycn4uynThwVr89J6zAbl78AAAD//wMAUEsDBBQABgAIAAAAIQCt4Dx94AAAAAkB&#10;AAAPAAAAZHJzL2Rvd25yZXYueG1sTI/BTsMwEETvSPyDtUjcWoemhCrEqapKvSCERKCH3tx4iQPx&#10;OordNPD1LKdy29GMZt8U68l1YsQhtJ4U3M0TEEi1Ny01Ct7fdrMViBA1Gd15QgXfGGBdXl8VOjf+&#10;TK84VrERXEIh1wpsjH0uZagtOh3mvkdi78MPTkeWQyPNoM9c7jq5SJJMOt0Sf7C6x63F+qs6OQVP&#10;nw9pZcfN+JO+4N76/fNhtw1K3d5Mm0cQEad4CcMfPqNDyUxHfyITRKeAh0QFsyzlg+3lMr0HceRc&#10;mmULkGUh/y8ofwEAAP//AwBQSwECLQAUAAYACAAAACEAtoM4kv4AAADhAQAAEwAAAAAAAAAAAAAA&#10;AAAAAAAAW0NvbnRlbnRfVHlwZXNdLnhtbFBLAQItABQABgAIAAAAIQA4/SH/1gAAAJQBAAALAAAA&#10;AAAAAAAAAAAAAC8BAABfcmVscy8ucmVsc1BLAQItABQABgAIAAAAIQBxCS8IdAIAAGMFAAAOAAAA&#10;AAAAAAAAAAAAAC4CAABkcnMvZTJvRG9jLnhtbFBLAQItABQABgAIAAAAIQCt4Dx94AAAAAkBAAAP&#10;AAAAAAAAAAAAAAAAAM4EAABkcnMvZG93bnJldi54bWxQSwUGAAAAAAQABADzAAAA2wUAAAAA&#10;" fillcolor="#d3ccf8 [3204]" stroked="f" strokeweight="1pt">
                <w10:wrap anchorx="page"/>
                <w10:anchorlock/>
              </v:rect>
            </w:pict>
          </mc:Fallback>
        </mc:AlternateContent>
      </w:r>
    </w:p>
    <w:tbl>
      <w:tblPr>
        <w:tblW w:w="5447" w:type="pct"/>
        <w:tblInd w:w="-42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18"/>
        <w:gridCol w:w="737"/>
        <w:gridCol w:w="6911"/>
      </w:tblGrid>
      <w:tr w:rsidR="00CF2BE7" w:rsidRPr="00020BEB" w14:paraId="79AC5FBC" w14:textId="77777777" w:rsidTr="00360506">
        <w:trPr>
          <w:trHeight w:val="3960"/>
        </w:trPr>
        <w:tc>
          <w:tcPr>
            <w:tcW w:w="4118" w:type="dxa"/>
            <w:vMerge w:val="restart"/>
          </w:tcPr>
          <w:p w14:paraId="77D6EBA5" w14:textId="77777777" w:rsidR="00CF2BE7" w:rsidRDefault="00000000" w:rsidP="00B31DA4">
            <w:pPr>
              <w:pStyle w:val="Heading1"/>
            </w:pPr>
            <w:sdt>
              <w:sdtPr>
                <w:id w:val="1159350625"/>
                <w:placeholder>
                  <w:docPart w:val="85FD1B7F906A47188CF93B412E1CCE29"/>
                </w:placeholder>
                <w:temporary/>
                <w:showingPlcHdr/>
                <w15:appearance w15:val="hidden"/>
              </w:sdtPr>
              <w:sdtContent>
                <w:r w:rsidR="003F1D3E" w:rsidRPr="00E35DFB">
                  <w:rPr>
                    <w:rFonts w:ascii="Times New Roman" w:hAnsi="Times New Roman" w:cs="Times New Roman"/>
                    <w:sz w:val="32"/>
                    <w:szCs w:val="32"/>
                  </w:rPr>
                  <w:t>Objective</w:t>
                </w:r>
              </w:sdtContent>
            </w:sdt>
          </w:p>
          <w:p w14:paraId="0B1B22BD" w14:textId="77777777" w:rsidR="00CF2BE7" w:rsidRDefault="00CF2BE7" w:rsidP="003F1D3E"/>
          <w:p w14:paraId="2B1061A3" w14:textId="58B3D8E6" w:rsidR="003F1D3E" w:rsidRDefault="00FE3740" w:rsidP="003F1D3E">
            <w:r w:rsidRPr="00FE3740">
              <w:t>Compassionate Personal Support Worker committed to providing safe, dignified, and person-centered care while supporting clients’ physical, emotional, and social well-being</w:t>
            </w:r>
            <w:r w:rsidR="006319CC">
              <w:t>.</w:t>
            </w:r>
          </w:p>
          <w:p w14:paraId="489BBBB5" w14:textId="77777777" w:rsidR="00E35DFB" w:rsidRDefault="00E35DFB" w:rsidP="003F1D3E"/>
          <w:p w14:paraId="666CF27A" w14:textId="77777777" w:rsidR="00E35DFB" w:rsidRDefault="00E35DFB" w:rsidP="003F1D3E"/>
          <w:p w14:paraId="0011EAFF" w14:textId="3EF3FB4D" w:rsidR="00E35DFB" w:rsidRPr="00E35DFB" w:rsidRDefault="00E35DFB" w:rsidP="003F1D3E">
            <w:pPr>
              <w:rPr>
                <w:rFonts w:ascii="Times New Roman" w:hAnsi="Times New Roman" w:cs="Times New Roman"/>
                <w:b/>
                <w:bCs/>
                <w:color w:val="auto"/>
                <w:sz w:val="36"/>
                <w:szCs w:val="36"/>
                <w:u w:val="single"/>
              </w:rPr>
            </w:pPr>
            <w:r w:rsidRPr="00E35DFB"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Availability- </w:t>
            </w:r>
            <w:r w:rsidR="005D2855"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</w:rPr>
              <w:t>Full-time</w:t>
            </w:r>
          </w:p>
          <w:p w14:paraId="2E7E6DCD" w14:textId="77777777" w:rsidR="00CF2BE7" w:rsidRPr="00EF0E02" w:rsidRDefault="00CF2BE7" w:rsidP="000968D6"/>
        </w:tc>
        <w:tc>
          <w:tcPr>
            <w:tcW w:w="737" w:type="dxa"/>
            <w:vMerge w:val="restart"/>
          </w:tcPr>
          <w:p w14:paraId="4347252B" w14:textId="77777777" w:rsidR="00CF2BE7" w:rsidRPr="00020BEB" w:rsidRDefault="00CF2BE7" w:rsidP="00B31DA4">
            <w:pPr>
              <w:spacing w:before="360"/>
              <w:rPr>
                <w:color w:val="auto"/>
              </w:rPr>
            </w:pPr>
          </w:p>
        </w:tc>
        <w:tc>
          <w:tcPr>
            <w:tcW w:w="6911" w:type="dxa"/>
          </w:tcPr>
          <w:p w14:paraId="1B69B857" w14:textId="026FADEF" w:rsidR="00CF2BE7" w:rsidRPr="00E35DFB" w:rsidRDefault="006319CC" w:rsidP="00B86C53">
            <w:pPr>
              <w:pStyle w:val="Title"/>
              <w:rPr>
                <w:rFonts w:ascii="Times New Roman" w:hAnsi="Times New Roman" w:cs="Times New Roman"/>
                <w:sz w:val="56"/>
                <w:lang w:val="de-DE"/>
              </w:rPr>
            </w:pPr>
            <w:r w:rsidRPr="00E35DFB">
              <w:rPr>
                <w:rFonts w:ascii="Times New Roman" w:hAnsi="Times New Roman" w:cs="Times New Roman"/>
                <w:sz w:val="56"/>
              </w:rPr>
              <w:t>NAVITA WALIA</w:t>
            </w:r>
          </w:p>
          <w:p w14:paraId="480809C4" w14:textId="77777777" w:rsidR="006319CC" w:rsidRPr="00E35DFB" w:rsidRDefault="006319CC" w:rsidP="00B86C53">
            <w:pPr>
              <w:rPr>
                <w:rFonts w:ascii="Times New Roman" w:hAnsi="Times New Roman" w:cs="Times New Roman"/>
                <w:b/>
                <w:bCs/>
                <w:sz w:val="56"/>
                <w:szCs w:val="56"/>
                <w:lang w:val="de-DE"/>
              </w:rPr>
            </w:pPr>
          </w:p>
          <w:p w14:paraId="24E5E38A" w14:textId="3C82CEAE" w:rsidR="00CF2BE7" w:rsidRPr="006319CC" w:rsidRDefault="00AA2A9C" w:rsidP="00B86C53">
            <w:pPr>
              <w:rPr>
                <w:rFonts w:ascii="Times New Roman" w:hAnsi="Times New Roman" w:cs="Times New Roman"/>
                <w:b/>
                <w:bCs/>
                <w:sz w:val="48"/>
                <w:szCs w:val="48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48"/>
                <w:szCs w:val="48"/>
                <w:lang w:val="de-DE"/>
              </w:rPr>
              <w:t>Personal Support Worker</w:t>
            </w:r>
          </w:p>
          <w:p w14:paraId="2256DEC1" w14:textId="5E5818DB" w:rsidR="00CF2BE7" w:rsidRPr="00EF0E02" w:rsidRDefault="00CF2BE7" w:rsidP="00850571"/>
        </w:tc>
      </w:tr>
      <w:tr w:rsidR="00CF2BE7" w:rsidRPr="00020BEB" w14:paraId="63E4E5A5" w14:textId="77777777" w:rsidTr="00E35DFB">
        <w:trPr>
          <w:trHeight w:val="68"/>
        </w:trPr>
        <w:tc>
          <w:tcPr>
            <w:tcW w:w="4118" w:type="dxa"/>
            <w:vMerge/>
          </w:tcPr>
          <w:p w14:paraId="64E1B664" w14:textId="77777777" w:rsidR="00CF2BE7" w:rsidRPr="00CA07A7" w:rsidRDefault="00CF2BE7" w:rsidP="00B31DA4">
            <w:pPr>
              <w:rPr>
                <w:color w:val="auto"/>
                <w:szCs w:val="20"/>
              </w:rPr>
            </w:pPr>
          </w:p>
        </w:tc>
        <w:tc>
          <w:tcPr>
            <w:tcW w:w="737" w:type="dxa"/>
            <w:vMerge/>
          </w:tcPr>
          <w:p w14:paraId="421F0759" w14:textId="77777777" w:rsidR="00CF2BE7" w:rsidRPr="00020BEB" w:rsidRDefault="00CF2BE7" w:rsidP="00B31DA4">
            <w:pPr>
              <w:spacing w:before="360"/>
              <w:rPr>
                <w:color w:val="auto"/>
              </w:rPr>
            </w:pPr>
          </w:p>
        </w:tc>
        <w:tc>
          <w:tcPr>
            <w:tcW w:w="6911" w:type="dxa"/>
            <w:tcBorders>
              <w:bottom w:val="single" w:sz="4" w:space="0" w:color="000000" w:themeColor="text1"/>
            </w:tcBorders>
          </w:tcPr>
          <w:p w14:paraId="3B69C630" w14:textId="77777777" w:rsidR="00CF2BE7" w:rsidRPr="00AD590F" w:rsidRDefault="00CF2BE7" w:rsidP="00F46F61"/>
        </w:tc>
      </w:tr>
      <w:tr w:rsidR="00CF2BE7" w:rsidRPr="00020BEB" w14:paraId="08A3335B" w14:textId="77777777" w:rsidTr="00360506">
        <w:trPr>
          <w:trHeight w:val="432"/>
        </w:trPr>
        <w:tc>
          <w:tcPr>
            <w:tcW w:w="4118" w:type="dxa"/>
            <w:vMerge w:val="restart"/>
          </w:tcPr>
          <w:p w14:paraId="5F4ACC59" w14:textId="77777777" w:rsidR="00CF2BE7" w:rsidRDefault="00CF2BE7" w:rsidP="003F1D3E"/>
          <w:p w14:paraId="538E5144" w14:textId="77777777" w:rsidR="00CF2BE7" w:rsidRDefault="00CF2BE7" w:rsidP="003F1D3E"/>
          <w:p w14:paraId="15D07CDD" w14:textId="77777777" w:rsidR="00CF2BE7" w:rsidRPr="00E35DFB" w:rsidRDefault="00000000" w:rsidP="00771A46">
            <w:pPr>
              <w:pStyle w:val="Heading1"/>
              <w:rPr>
                <w:rFonts w:ascii="Times New Roman" w:hAnsi="Times New Roman" w:cs="Times New Roman"/>
                <w:sz w:val="32"/>
                <w:szCs w:val="32"/>
              </w:rPr>
            </w:pPr>
            <w:sdt>
              <w:sdtPr>
                <w:rPr>
                  <w:rFonts w:ascii="Times New Roman" w:hAnsi="Times New Roman" w:cs="Times New Roman"/>
                  <w:sz w:val="32"/>
                  <w:szCs w:val="32"/>
                </w:rPr>
                <w:id w:val="-1704474398"/>
                <w:placeholder>
                  <w:docPart w:val="C16BCE6BFB49412E9EE0E427216A6887"/>
                </w:placeholder>
                <w:showingPlcHdr/>
                <w15:appearance w15:val="hidden"/>
              </w:sdtPr>
              <w:sdtContent>
                <w:r w:rsidR="003F1D3E" w:rsidRPr="00E35DFB">
                  <w:rPr>
                    <w:rFonts w:ascii="Times New Roman" w:hAnsi="Times New Roman" w:cs="Times New Roman"/>
                    <w:sz w:val="32"/>
                    <w:szCs w:val="32"/>
                  </w:rPr>
                  <w:t>CONTACT</w:t>
                </w:r>
              </w:sdtContent>
            </w:sdt>
          </w:p>
          <w:p w14:paraId="7A52F7FC" w14:textId="77777777" w:rsidR="00CF2BE7" w:rsidRPr="00020BEB" w:rsidRDefault="00CF2BE7" w:rsidP="00CF2BE7">
            <w:pPr>
              <w:rPr>
                <w:color w:val="auto"/>
                <w:szCs w:val="20"/>
              </w:rPr>
            </w:pPr>
          </w:p>
          <w:p w14:paraId="165F67B7" w14:textId="33EA3FBB" w:rsidR="003F1D3E" w:rsidRPr="006319CC" w:rsidRDefault="006319CC" w:rsidP="006319CC">
            <w:pPr>
              <w:pStyle w:val="ListBullet"/>
              <w:rPr>
                <w:b/>
                <w:caps/>
                <w:noProof/>
                <w:lang w:val="it-IT"/>
              </w:rPr>
            </w:pPr>
            <w:r>
              <w:rPr>
                <w:noProof/>
                <w:lang w:val="it-IT"/>
              </w:rPr>
              <w:t>navitawalia717@gmail.com</w:t>
            </w:r>
          </w:p>
          <w:p w14:paraId="651A8F60" w14:textId="5BABA9AC" w:rsidR="003F1D3E" w:rsidRPr="00E0216E" w:rsidRDefault="006319CC" w:rsidP="00771A46">
            <w:pPr>
              <w:pStyle w:val="ListBullet"/>
              <w:rPr>
                <w:b/>
                <w:caps/>
                <w:noProof/>
                <w:lang w:val="it-IT"/>
              </w:rPr>
            </w:pPr>
            <w:r>
              <w:rPr>
                <w:noProof/>
                <w:lang w:val="it-IT"/>
              </w:rPr>
              <w:t>+1 4379556174</w:t>
            </w:r>
          </w:p>
          <w:p w14:paraId="7187E04A" w14:textId="15EAE37B" w:rsidR="00E0216E" w:rsidRPr="005B748C" w:rsidRDefault="00E0216E" w:rsidP="00771A46">
            <w:pPr>
              <w:pStyle w:val="ListBullet"/>
              <w:rPr>
                <w:b/>
                <w:caps/>
                <w:noProof/>
                <w:lang w:val="it-IT"/>
              </w:rPr>
            </w:pPr>
            <w:r>
              <w:rPr>
                <w:noProof/>
                <w:lang w:val="it-IT"/>
              </w:rPr>
              <w:t xml:space="preserve">Address- </w:t>
            </w:r>
            <w:r w:rsidR="00B34BBC">
              <w:rPr>
                <w:noProof/>
                <w:lang w:val="it-IT"/>
              </w:rPr>
              <w:t>1764 Chesbro Court</w:t>
            </w:r>
          </w:p>
          <w:p w14:paraId="52DC6168" w14:textId="4851FB2E" w:rsidR="005B748C" w:rsidRPr="006319CC" w:rsidRDefault="005B748C" w:rsidP="00771A46">
            <w:pPr>
              <w:pStyle w:val="ListBullet"/>
              <w:rPr>
                <w:b/>
                <w:caps/>
                <w:noProof/>
                <w:lang w:val="it-IT"/>
              </w:rPr>
            </w:pPr>
            <w:r>
              <w:rPr>
                <w:noProof/>
                <w:lang w:val="it-IT"/>
              </w:rPr>
              <w:t>Mississauga</w:t>
            </w:r>
          </w:p>
          <w:p w14:paraId="34064E58" w14:textId="18825BE4" w:rsidR="006319CC" w:rsidRPr="00FE3740" w:rsidRDefault="006319CC" w:rsidP="00771A46">
            <w:pPr>
              <w:pStyle w:val="ListBullet"/>
              <w:rPr>
                <w:b/>
                <w:caps/>
                <w:noProof/>
                <w:lang w:val="it-IT"/>
              </w:rPr>
            </w:pPr>
            <w:r>
              <w:rPr>
                <w:noProof/>
                <w:lang w:val="it-IT"/>
              </w:rPr>
              <w:t>Canada</w:t>
            </w:r>
          </w:p>
          <w:p w14:paraId="074848AD" w14:textId="3B372ED5" w:rsidR="00FE3740" w:rsidRPr="003F1D3E" w:rsidRDefault="00FE3740" w:rsidP="00771A46">
            <w:pPr>
              <w:pStyle w:val="ListBullet"/>
              <w:rPr>
                <w:b/>
                <w:caps/>
                <w:noProof/>
                <w:lang w:val="it-IT"/>
              </w:rPr>
            </w:pPr>
            <w:r>
              <w:rPr>
                <w:noProof/>
                <w:lang w:val="it-IT"/>
              </w:rPr>
              <w:t>L5</w:t>
            </w:r>
            <w:r w:rsidR="00B34BBC">
              <w:rPr>
                <w:noProof/>
                <w:lang w:val="it-IT"/>
              </w:rPr>
              <w:t>H 4H2</w:t>
            </w:r>
          </w:p>
          <w:p w14:paraId="52C6D659" w14:textId="77777777" w:rsidR="00CF2BE7" w:rsidRDefault="00CF2BE7" w:rsidP="008770FA"/>
          <w:p w14:paraId="3119F67D" w14:textId="77777777" w:rsidR="008770FA" w:rsidRDefault="008770FA" w:rsidP="00CF2BE7">
            <w:pPr>
              <w:pStyle w:val="Heading1"/>
            </w:pPr>
          </w:p>
          <w:p w14:paraId="4C11F14D" w14:textId="77777777" w:rsidR="008770FA" w:rsidRDefault="008770FA" w:rsidP="00CF2BE7">
            <w:pPr>
              <w:pStyle w:val="Heading1"/>
            </w:pPr>
          </w:p>
          <w:p w14:paraId="6762F348" w14:textId="77777777" w:rsidR="00CF2BE7" w:rsidRPr="00C822BF" w:rsidRDefault="00000000" w:rsidP="00CF2BE7">
            <w:pPr>
              <w:pStyle w:val="Heading1"/>
            </w:pPr>
            <w:sdt>
              <w:sdtPr>
                <w:id w:val="-1334530411"/>
                <w:placeholder>
                  <w:docPart w:val="F0135E1CE9DB44C79184F8B83AC263F8"/>
                </w:placeholder>
                <w:temporary/>
                <w:showingPlcHdr/>
                <w15:appearance w15:val="hidden"/>
              </w:sdtPr>
              <w:sdtContent>
                <w:r w:rsidR="003F1D3E" w:rsidRPr="00C822BF">
                  <w:t>EDUCATION</w:t>
                </w:r>
              </w:sdtContent>
            </w:sdt>
          </w:p>
          <w:p w14:paraId="60D548C9" w14:textId="774B3642" w:rsidR="00DF5DCA" w:rsidRPr="00421942" w:rsidRDefault="00DF5DCA" w:rsidP="00CF2BE7">
            <w:pPr>
              <w:rPr>
                <w:b/>
                <w:bCs/>
                <w:color w:val="auto"/>
                <w:spacing w:val="20"/>
                <w:sz w:val="18"/>
                <w:szCs w:val="18"/>
                <w:lang w:val="en-IN"/>
              </w:rPr>
            </w:pPr>
            <w:r>
              <w:rPr>
                <w:b/>
                <w:bCs/>
                <w:color w:val="auto"/>
                <w:spacing w:val="20"/>
                <w:sz w:val="18"/>
                <w:szCs w:val="18"/>
              </w:rPr>
              <w:t>Personal Support Worker</w:t>
            </w:r>
            <w:r w:rsidR="00996C63">
              <w:rPr>
                <w:b/>
                <w:bCs/>
                <w:color w:val="auto"/>
                <w:spacing w:val="20"/>
                <w:sz w:val="18"/>
                <w:szCs w:val="18"/>
              </w:rPr>
              <w:t xml:space="preserve"> Dec 2025</w:t>
            </w:r>
          </w:p>
          <w:p w14:paraId="5A1C08F7" w14:textId="075210C2" w:rsidR="00CF2BE7" w:rsidRPr="009B4B3C" w:rsidRDefault="005B748C" w:rsidP="00CF2BE7">
            <w:pPr>
              <w:rPr>
                <w:b/>
                <w:bCs/>
                <w:color w:val="auto"/>
                <w:spacing w:val="20"/>
                <w:sz w:val="18"/>
                <w:szCs w:val="18"/>
              </w:rPr>
            </w:pPr>
            <w:r>
              <w:rPr>
                <w:b/>
                <w:bCs/>
                <w:color w:val="auto"/>
                <w:spacing w:val="20"/>
                <w:sz w:val="18"/>
                <w:szCs w:val="18"/>
              </w:rPr>
              <w:t>Sheridan College</w:t>
            </w:r>
            <w:r w:rsidR="00DF5DCA">
              <w:rPr>
                <w:b/>
                <w:bCs/>
                <w:color w:val="auto"/>
                <w:spacing w:val="20"/>
                <w:sz w:val="18"/>
                <w:szCs w:val="18"/>
              </w:rPr>
              <w:t>- Project Management</w:t>
            </w:r>
            <w:r w:rsidR="00996C63">
              <w:rPr>
                <w:b/>
                <w:bCs/>
                <w:color w:val="auto"/>
                <w:spacing w:val="20"/>
                <w:sz w:val="18"/>
                <w:szCs w:val="18"/>
              </w:rPr>
              <w:t xml:space="preserve"> Aug 2024</w:t>
            </w:r>
          </w:p>
          <w:p w14:paraId="0090D695" w14:textId="3A8AF04A" w:rsidR="00CF2BE7" w:rsidRPr="00771A46" w:rsidRDefault="00865A93" w:rsidP="00771A46">
            <w:pPr>
              <w:pStyle w:val="Heading2"/>
              <w:rPr>
                <w:rStyle w:val="NotBold"/>
              </w:rPr>
            </w:pPr>
            <w:r>
              <w:rPr>
                <w:rStyle w:val="NotBold"/>
              </w:rPr>
              <w:t>Central University of Himachal Pradesh</w:t>
            </w:r>
          </w:p>
          <w:p w14:paraId="4F84C65A" w14:textId="3E820498" w:rsidR="00CF2BE7" w:rsidRPr="000227F9" w:rsidRDefault="00865A93" w:rsidP="00CF2BE7">
            <w:pPr>
              <w:rPr>
                <w:lang w:val="en-IN"/>
              </w:rPr>
            </w:pPr>
            <w:r w:rsidRPr="000227F9">
              <w:rPr>
                <w:lang w:val="en-IN"/>
              </w:rPr>
              <w:t>Masters</w:t>
            </w:r>
          </w:p>
          <w:p w14:paraId="4F907F5E" w14:textId="66BEA057" w:rsidR="00865A93" w:rsidRPr="009B4B3C" w:rsidRDefault="00865A93" w:rsidP="00CF2BE7">
            <w:pPr>
              <w:rPr>
                <w:spacing w:val="20"/>
              </w:rPr>
            </w:pPr>
            <w:r w:rsidRPr="000227F9">
              <w:rPr>
                <w:lang w:val="en-IN"/>
              </w:rPr>
              <w:t>Library and Information Science</w:t>
            </w:r>
          </w:p>
          <w:p w14:paraId="33BA5BB0" w14:textId="3EC2F6F1" w:rsidR="00CF2BE7" w:rsidRPr="000227F9" w:rsidRDefault="00865A93" w:rsidP="00CF2BE7">
            <w:pPr>
              <w:rPr>
                <w:lang w:val="en-IN"/>
              </w:rPr>
            </w:pPr>
            <w:r w:rsidRPr="000227F9">
              <w:rPr>
                <w:lang w:val="en-IN"/>
              </w:rPr>
              <w:t>2017</w:t>
            </w:r>
          </w:p>
          <w:p w14:paraId="0F5C50F2" w14:textId="77777777" w:rsidR="00CF2BE7" w:rsidRPr="000227F9" w:rsidRDefault="00CF2BE7" w:rsidP="008770FA">
            <w:pPr>
              <w:rPr>
                <w:lang w:val="en-IN"/>
              </w:rPr>
            </w:pPr>
          </w:p>
          <w:p w14:paraId="73594596" w14:textId="7435567A" w:rsidR="00CF2BE7" w:rsidRPr="005F6105" w:rsidRDefault="005F6105" w:rsidP="008770FA">
            <w:pPr>
              <w:rPr>
                <w:b/>
                <w:bCs/>
                <w:sz w:val="32"/>
                <w:szCs w:val="32"/>
                <w:lang w:val="en-IN"/>
              </w:rPr>
            </w:pPr>
            <w:r w:rsidRPr="005F6105">
              <w:rPr>
                <w:b/>
                <w:bCs/>
                <w:sz w:val="32"/>
                <w:szCs w:val="32"/>
                <w:lang w:val="en-IN"/>
              </w:rPr>
              <w:t>References</w:t>
            </w:r>
          </w:p>
          <w:p w14:paraId="2761FF22" w14:textId="495586C6" w:rsid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Esmeralda Mata</w:t>
            </w:r>
          </w:p>
          <w:p w14:paraId="7C3DD4EC" w14:textId="13F40E4F" w:rsid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  <w:hyperlink r:id="rId8" w:history="1">
              <w:r w:rsidRPr="00F22BD0">
                <w:rPr>
                  <w:rStyle w:val="Hyperlink"/>
                  <w:b/>
                  <w:bCs/>
                  <w:sz w:val="28"/>
                  <w:szCs w:val="28"/>
                  <w:lang w:val="en-IN"/>
                </w:rPr>
                <w:t>esmee_eugenio@yahoo.com</w:t>
              </w:r>
            </w:hyperlink>
          </w:p>
          <w:p w14:paraId="7D86A714" w14:textId="14F600FA" w:rsid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Phone- 416-832-4951</w:t>
            </w:r>
          </w:p>
          <w:p w14:paraId="0E7B9B03" w14:textId="77777777" w:rsid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</w:p>
          <w:p w14:paraId="274E35C1" w14:textId="77777777" w:rsid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</w:p>
          <w:p w14:paraId="50AEE127" w14:textId="36F670B2" w:rsid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lastRenderedPageBreak/>
              <w:t>Erlyne Borgonia</w:t>
            </w:r>
          </w:p>
          <w:p w14:paraId="19E9FF6C" w14:textId="0058BDEA" w:rsid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  <w:hyperlink r:id="rId9" w:history="1">
              <w:r w:rsidRPr="00F22BD0">
                <w:rPr>
                  <w:rStyle w:val="Hyperlink"/>
                  <w:b/>
                  <w:bCs/>
                  <w:sz w:val="28"/>
                  <w:szCs w:val="28"/>
                  <w:lang w:val="en-IN"/>
                </w:rPr>
                <w:t>Borgonia29@yahoo.com</w:t>
              </w:r>
            </w:hyperlink>
          </w:p>
          <w:p w14:paraId="0DFA1101" w14:textId="3870C1A3" w:rsidR="005F6105" w:rsidRPr="005F6105" w:rsidRDefault="005F6105" w:rsidP="008770FA">
            <w:pPr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Contact- 647-323-0176</w:t>
            </w:r>
          </w:p>
          <w:p w14:paraId="763162BF" w14:textId="125FE276" w:rsidR="005F6105" w:rsidRDefault="005F6105" w:rsidP="00CF2BE7">
            <w:pPr>
              <w:pStyle w:val="Heading1"/>
            </w:pPr>
          </w:p>
          <w:p w14:paraId="42CF7D62" w14:textId="66FCFC17" w:rsidR="00CF2BE7" w:rsidRPr="005F6105" w:rsidRDefault="00CF2BE7" w:rsidP="005F6105"/>
          <w:p w14:paraId="2D09F60A" w14:textId="77777777" w:rsidR="00CF2BE7" w:rsidRPr="008377D9" w:rsidRDefault="00CF2BE7" w:rsidP="00CF2BE7">
            <w:pPr>
              <w:spacing w:line="360" w:lineRule="auto"/>
              <w:rPr>
                <w:color w:val="auto"/>
                <w:szCs w:val="20"/>
              </w:rPr>
            </w:pPr>
          </w:p>
          <w:p w14:paraId="7230A483" w14:textId="4C52770F" w:rsidR="00CF2BE7" w:rsidRPr="00771A46" w:rsidRDefault="00865A93" w:rsidP="00771A46">
            <w:pPr>
              <w:pStyle w:val="ListBullet"/>
            </w:pPr>
            <w:r>
              <w:t>MS Excel</w:t>
            </w:r>
          </w:p>
          <w:p w14:paraId="4F242F59" w14:textId="4C85D5BC" w:rsidR="003F1D3E" w:rsidRPr="00771A46" w:rsidRDefault="00865A93" w:rsidP="00771A46">
            <w:pPr>
              <w:pStyle w:val="ListBullet"/>
            </w:pPr>
            <w:r>
              <w:t>MS word</w:t>
            </w:r>
          </w:p>
          <w:p w14:paraId="3A39499E" w14:textId="77777777" w:rsidR="003F1D3E" w:rsidRPr="00771A46" w:rsidRDefault="00000000" w:rsidP="00771A46">
            <w:pPr>
              <w:pStyle w:val="ListBullet"/>
            </w:pPr>
            <w:sdt>
              <w:sdtPr>
                <w:id w:val="308601560"/>
                <w:placeholder>
                  <w:docPart w:val="5FF17B130E92466884BFFF557425602D"/>
                </w:placeholder>
                <w:temporary/>
                <w:showingPlcHdr/>
                <w15:appearance w15:val="hidden"/>
              </w:sdtPr>
              <w:sdtContent>
                <w:r w:rsidR="003F1D3E" w:rsidRPr="00771A46">
                  <w:t>Usability testing</w:t>
                </w:r>
              </w:sdtContent>
            </w:sdt>
          </w:p>
          <w:p w14:paraId="42C9F589" w14:textId="77777777" w:rsidR="00CF2BE7" w:rsidRPr="00CF2BE7" w:rsidRDefault="00000000" w:rsidP="00771A46">
            <w:pPr>
              <w:pStyle w:val="ListBullet"/>
            </w:pPr>
            <w:sdt>
              <w:sdtPr>
                <w:id w:val="-144671276"/>
                <w:placeholder>
                  <w:docPart w:val="B5C5E22658B948448D94AC31E99D7AEB"/>
                </w:placeholder>
                <w:temporary/>
                <w:showingPlcHdr/>
                <w15:appearance w15:val="hidden"/>
              </w:sdtPr>
              <w:sdtContent>
                <w:r w:rsidR="003F1D3E" w:rsidRPr="00771A46">
                  <w:t>Project management</w:t>
                </w:r>
              </w:sdtContent>
            </w:sdt>
          </w:p>
        </w:tc>
        <w:tc>
          <w:tcPr>
            <w:tcW w:w="737" w:type="dxa"/>
            <w:vMerge/>
          </w:tcPr>
          <w:p w14:paraId="58DD5904" w14:textId="77777777" w:rsidR="00CF2BE7" w:rsidRPr="00020BEB" w:rsidRDefault="00CF2BE7" w:rsidP="00B31DA4">
            <w:pPr>
              <w:spacing w:before="360"/>
              <w:rPr>
                <w:color w:val="auto"/>
              </w:rPr>
            </w:pPr>
          </w:p>
        </w:tc>
        <w:tc>
          <w:tcPr>
            <w:tcW w:w="6911" w:type="dxa"/>
            <w:tcBorders>
              <w:top w:val="single" w:sz="4" w:space="0" w:color="000000" w:themeColor="text1"/>
            </w:tcBorders>
          </w:tcPr>
          <w:p w14:paraId="3EACDCE6" w14:textId="77777777" w:rsidR="00CF2BE7" w:rsidRPr="00CA07A7" w:rsidRDefault="00CF2BE7" w:rsidP="00F46F61"/>
        </w:tc>
      </w:tr>
      <w:tr w:rsidR="00CF2BE7" w:rsidRPr="00020BEB" w14:paraId="336492F1" w14:textId="77777777" w:rsidTr="00360506">
        <w:trPr>
          <w:trHeight w:val="3195"/>
        </w:trPr>
        <w:tc>
          <w:tcPr>
            <w:tcW w:w="4118" w:type="dxa"/>
            <w:vMerge/>
          </w:tcPr>
          <w:p w14:paraId="77F5EEB1" w14:textId="77777777" w:rsidR="00CF2BE7" w:rsidRPr="00CA07A7" w:rsidRDefault="00CF2BE7" w:rsidP="00B31DA4">
            <w:pPr>
              <w:rPr>
                <w:color w:val="auto"/>
                <w:szCs w:val="20"/>
              </w:rPr>
            </w:pPr>
          </w:p>
        </w:tc>
        <w:tc>
          <w:tcPr>
            <w:tcW w:w="737" w:type="dxa"/>
            <w:vMerge/>
          </w:tcPr>
          <w:p w14:paraId="30D2E4D4" w14:textId="77777777" w:rsidR="00CF2BE7" w:rsidRPr="00020BEB" w:rsidRDefault="00CF2BE7" w:rsidP="00B31DA4">
            <w:pPr>
              <w:spacing w:before="360"/>
              <w:rPr>
                <w:color w:val="auto"/>
              </w:rPr>
            </w:pPr>
          </w:p>
        </w:tc>
        <w:tc>
          <w:tcPr>
            <w:tcW w:w="6911" w:type="dxa"/>
          </w:tcPr>
          <w:p w14:paraId="25A15B7B" w14:textId="77777777" w:rsidR="00CF2BE7" w:rsidRPr="00865A93" w:rsidRDefault="00000000" w:rsidP="00CF2BE7">
            <w:pPr>
              <w:pStyle w:val="Heading1"/>
              <w:rPr>
                <w:rFonts w:ascii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id w:val="1696962928"/>
                <w:placeholder>
                  <w:docPart w:val="F5CD189ED40D468893FA6C456046C9D0"/>
                </w:placeholder>
                <w:temporary/>
                <w:showingPlcHdr/>
                <w15:appearance w15:val="hidden"/>
              </w:sdtPr>
              <w:sdtContent>
                <w:r w:rsidR="00CF2BE7" w:rsidRPr="00865A93">
                  <w:rPr>
                    <w:rFonts w:ascii="Times New Roman" w:hAnsi="Times New Roman" w:cs="Times New Roman"/>
                    <w:sz w:val="28"/>
                    <w:szCs w:val="28"/>
                  </w:rPr>
                  <w:t>Experience</w:t>
                </w:r>
              </w:sdtContent>
            </w:sdt>
          </w:p>
          <w:p w14:paraId="3A3F3595" w14:textId="454D3181" w:rsidR="00CF2BE7" w:rsidRPr="001335A2" w:rsidRDefault="005C0778" w:rsidP="00CF2BE7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1335A2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Personal Support Worker</w:t>
            </w:r>
          </w:p>
          <w:p w14:paraId="67CF6177" w14:textId="5325B8BD" w:rsidR="005C0778" w:rsidRDefault="005C0778" w:rsidP="00CF2B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Training In Trillium Hospital, Etobicoke</w:t>
            </w:r>
          </w:p>
          <w:p w14:paraId="739D2737" w14:textId="2313A48D" w:rsidR="001335A2" w:rsidRDefault="00FC7024" w:rsidP="00CF2B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Sept </w:t>
            </w:r>
            <w:r w:rsidR="00D75B88">
              <w:rPr>
                <w:rFonts w:ascii="Times New Roman" w:hAnsi="Times New Roman" w:cs="Times New Roman"/>
                <w:sz w:val="32"/>
                <w:szCs w:val="32"/>
              </w:rPr>
              <w:t xml:space="preserve">2025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to </w:t>
            </w:r>
            <w:r w:rsidR="0023485E">
              <w:rPr>
                <w:rFonts w:ascii="Times New Roman" w:hAnsi="Times New Roman" w:cs="Times New Roman"/>
                <w:sz w:val="32"/>
                <w:szCs w:val="32"/>
              </w:rPr>
              <w:t>December 2025</w:t>
            </w:r>
          </w:p>
          <w:p w14:paraId="5F2FB25D" w14:textId="77777777" w:rsidR="0023485E" w:rsidRDefault="0023485E" w:rsidP="00CF2BE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1D35AC5" w14:textId="5D0E99E2" w:rsidR="0023485E" w:rsidRPr="0023485E" w:rsidRDefault="0023485E" w:rsidP="00CF2BE7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23485E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Live in caregiver</w:t>
            </w:r>
          </w:p>
          <w:p w14:paraId="6BE7E20D" w14:textId="4A791295" w:rsidR="001900A8" w:rsidRDefault="0023485E" w:rsidP="001335A2">
            <w:pPr>
              <w:rPr>
                <w:rFonts w:ascii="Times New Roman" w:hAnsi="Times New Roman" w:cs="Times New Roman"/>
                <w:b/>
                <w:bCs/>
                <w:color w:val="auto"/>
                <w:sz w:val="40"/>
                <w:szCs w:val="4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40"/>
                <w:szCs w:val="40"/>
                <w:lang w:val="en-IN"/>
              </w:rPr>
              <w:t>February 2026 to till</w:t>
            </w:r>
          </w:p>
          <w:p w14:paraId="4529B0D1" w14:textId="61CC0BA7" w:rsidR="001335A2" w:rsidRPr="001335A2" w:rsidRDefault="001335A2" w:rsidP="001335A2">
            <w:p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  <w:r w:rsidRPr="001335A2">
              <w:rPr>
                <w:rFonts w:ascii="Times New Roman" w:hAnsi="Times New Roman" w:cs="Times New Roman"/>
                <w:b/>
                <w:bCs/>
                <w:color w:val="auto"/>
                <w:sz w:val="40"/>
                <w:szCs w:val="40"/>
                <w:lang w:val="en-IN"/>
              </w:rPr>
              <w:t>Roles &amp; Responsibilities:</w:t>
            </w:r>
          </w:p>
          <w:p w14:paraId="6B712C5C" w14:textId="53B04F2E" w:rsidR="001335A2" w:rsidRPr="001335A2" w:rsidRDefault="001335A2" w:rsidP="001335A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Assist clients with daily living activities</w:t>
            </w:r>
            <w:r w:rsidR="00A6001E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,</w:t>
            </w: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 xml:space="preserve"> including bathing, grooming, dressing, and feeding.</w:t>
            </w:r>
          </w:p>
          <w:p w14:paraId="6FBFB344" w14:textId="0D2635E2" w:rsidR="001335A2" w:rsidRPr="001335A2" w:rsidRDefault="001335A2" w:rsidP="001335A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Support safe mobility and transfers, promoting independence and comfort.</w:t>
            </w:r>
          </w:p>
          <w:p w14:paraId="284D1CA2" w14:textId="75F2DA1E" w:rsidR="001335A2" w:rsidRPr="001335A2" w:rsidRDefault="001335A2" w:rsidP="001335A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 xml:space="preserve">Monitor clients’ health, </w:t>
            </w:r>
            <w:r w:rsidR="00A6001E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report</w:t>
            </w: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 xml:space="preserve"> changes, and </w:t>
            </w:r>
            <w:r w:rsidR="00A6001E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follow</w:t>
            </w: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 xml:space="preserve"> care plans accurately.</w:t>
            </w:r>
          </w:p>
          <w:p w14:paraId="3150401B" w14:textId="2CC91C41" w:rsidR="001335A2" w:rsidRPr="001335A2" w:rsidRDefault="001335A2" w:rsidP="001335A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Maintain a clean, safe, and hygienic environment, following infection control protocols.</w:t>
            </w:r>
          </w:p>
          <w:p w14:paraId="6EB809B2" w14:textId="3A4DB657" w:rsidR="001335A2" w:rsidRPr="001335A2" w:rsidRDefault="001335A2" w:rsidP="001335A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lastRenderedPageBreak/>
              <w:t>Engage clients in social and recreational activities to enhance emotional well-being.</w:t>
            </w:r>
          </w:p>
          <w:p w14:paraId="2558F338" w14:textId="01D5D963" w:rsidR="001335A2" w:rsidRPr="001335A2" w:rsidRDefault="001335A2" w:rsidP="001335A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Communicate</w:t>
            </w:r>
            <w:r w:rsidR="0023485E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 xml:space="preserve"> </w:t>
            </w:r>
            <w:r w:rsidRPr="001335A2"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  <w:t>effectively with healthcare team members and family regarding client needs.</w:t>
            </w:r>
          </w:p>
          <w:p w14:paraId="0B32B55E" w14:textId="7B4CA841" w:rsidR="006319CC" w:rsidRPr="001335A2" w:rsidRDefault="006319CC" w:rsidP="003F1D3E">
            <w:pPr>
              <w:rPr>
                <w:rFonts w:ascii="Times New Roman" w:hAnsi="Times New Roman" w:cs="Times New Roman"/>
                <w:color w:val="auto"/>
                <w:sz w:val="40"/>
                <w:szCs w:val="40"/>
                <w:lang w:val="en-IN"/>
              </w:rPr>
            </w:pPr>
          </w:p>
        </w:tc>
      </w:tr>
      <w:tr w:rsidR="009B16AA" w:rsidRPr="00020BEB" w14:paraId="0454CDC0" w14:textId="77777777" w:rsidTr="00360506">
        <w:trPr>
          <w:gridAfter w:val="1"/>
          <w:wAfter w:w="6911" w:type="dxa"/>
          <w:trHeight w:val="270"/>
        </w:trPr>
        <w:tc>
          <w:tcPr>
            <w:tcW w:w="4118" w:type="dxa"/>
            <w:vMerge/>
          </w:tcPr>
          <w:p w14:paraId="3465FF71" w14:textId="77777777" w:rsidR="009B16AA" w:rsidRPr="00CA07A7" w:rsidRDefault="009B16AA" w:rsidP="00B31DA4">
            <w:pPr>
              <w:rPr>
                <w:color w:val="auto"/>
                <w:szCs w:val="20"/>
              </w:rPr>
            </w:pPr>
          </w:p>
        </w:tc>
        <w:tc>
          <w:tcPr>
            <w:tcW w:w="737" w:type="dxa"/>
            <w:vMerge/>
          </w:tcPr>
          <w:p w14:paraId="48056E5D" w14:textId="77777777" w:rsidR="009B16AA" w:rsidRPr="00020BEB" w:rsidRDefault="009B16AA" w:rsidP="00B31DA4">
            <w:pPr>
              <w:spacing w:before="360"/>
              <w:rPr>
                <w:color w:val="auto"/>
              </w:rPr>
            </w:pPr>
          </w:p>
        </w:tc>
      </w:tr>
      <w:tr w:rsidR="009B16AA" w:rsidRPr="00020BEB" w14:paraId="11B2AD93" w14:textId="77777777" w:rsidTr="00360506">
        <w:trPr>
          <w:gridAfter w:val="1"/>
          <w:wAfter w:w="6911" w:type="dxa"/>
          <w:trHeight w:val="512"/>
        </w:trPr>
        <w:tc>
          <w:tcPr>
            <w:tcW w:w="4118" w:type="dxa"/>
            <w:vMerge/>
          </w:tcPr>
          <w:p w14:paraId="4465E304" w14:textId="77777777" w:rsidR="009B16AA" w:rsidRPr="00CA07A7" w:rsidRDefault="009B16AA" w:rsidP="00B31DA4">
            <w:pPr>
              <w:rPr>
                <w:color w:val="auto"/>
                <w:szCs w:val="20"/>
              </w:rPr>
            </w:pPr>
          </w:p>
        </w:tc>
        <w:tc>
          <w:tcPr>
            <w:tcW w:w="737" w:type="dxa"/>
            <w:vMerge/>
          </w:tcPr>
          <w:p w14:paraId="13C2E700" w14:textId="77777777" w:rsidR="009B16AA" w:rsidRPr="00020BEB" w:rsidRDefault="009B16AA" w:rsidP="00B31DA4">
            <w:pPr>
              <w:spacing w:before="360"/>
              <w:rPr>
                <w:color w:val="auto"/>
              </w:rPr>
            </w:pPr>
          </w:p>
        </w:tc>
      </w:tr>
      <w:tr w:rsidR="009B16AA" w:rsidRPr="00020BEB" w14:paraId="2DDD5EC9" w14:textId="77777777" w:rsidTr="00360506">
        <w:trPr>
          <w:gridAfter w:val="1"/>
          <w:wAfter w:w="6911" w:type="dxa"/>
          <w:trHeight w:val="2187"/>
        </w:trPr>
        <w:tc>
          <w:tcPr>
            <w:tcW w:w="4118" w:type="dxa"/>
            <w:vMerge/>
          </w:tcPr>
          <w:p w14:paraId="0EB99E26" w14:textId="77777777" w:rsidR="009B16AA" w:rsidRPr="00CA07A7" w:rsidRDefault="009B16AA" w:rsidP="00B31DA4">
            <w:pPr>
              <w:rPr>
                <w:color w:val="auto"/>
                <w:szCs w:val="20"/>
              </w:rPr>
            </w:pPr>
          </w:p>
        </w:tc>
        <w:tc>
          <w:tcPr>
            <w:tcW w:w="737" w:type="dxa"/>
            <w:vMerge/>
          </w:tcPr>
          <w:p w14:paraId="01F4BEB2" w14:textId="77777777" w:rsidR="009B16AA" w:rsidRPr="00020BEB" w:rsidRDefault="009B16AA" w:rsidP="00B31DA4">
            <w:pPr>
              <w:spacing w:before="360"/>
              <w:rPr>
                <w:color w:val="auto"/>
              </w:rPr>
            </w:pPr>
          </w:p>
        </w:tc>
      </w:tr>
      <w:tr w:rsidR="00360506" w:rsidRPr="00020BEB" w14:paraId="78D43716" w14:textId="77777777" w:rsidTr="00360506">
        <w:trPr>
          <w:gridAfter w:val="1"/>
          <w:wAfter w:w="6911" w:type="dxa"/>
          <w:trHeight w:val="270"/>
        </w:trPr>
        <w:tc>
          <w:tcPr>
            <w:tcW w:w="4118" w:type="dxa"/>
            <w:vMerge/>
          </w:tcPr>
          <w:p w14:paraId="6A2063C4" w14:textId="77777777" w:rsidR="00360506" w:rsidRPr="00CA07A7" w:rsidRDefault="00360506" w:rsidP="00B31DA4">
            <w:pPr>
              <w:rPr>
                <w:color w:val="auto"/>
                <w:szCs w:val="20"/>
              </w:rPr>
            </w:pPr>
          </w:p>
        </w:tc>
        <w:tc>
          <w:tcPr>
            <w:tcW w:w="737" w:type="dxa"/>
            <w:vMerge/>
          </w:tcPr>
          <w:p w14:paraId="77A05355" w14:textId="77777777" w:rsidR="00360506" w:rsidRPr="00020BEB" w:rsidRDefault="00360506" w:rsidP="00B31DA4">
            <w:pPr>
              <w:spacing w:before="360"/>
              <w:rPr>
                <w:color w:val="auto"/>
              </w:rPr>
            </w:pPr>
          </w:p>
        </w:tc>
      </w:tr>
    </w:tbl>
    <w:p w14:paraId="7D4659D1" w14:textId="77777777" w:rsidR="00871DB8" w:rsidRPr="00020BEB" w:rsidRDefault="00871DB8" w:rsidP="00016465">
      <w:pPr>
        <w:rPr>
          <w:color w:val="auto"/>
        </w:rPr>
      </w:pPr>
    </w:p>
    <w:sectPr w:rsidR="00871DB8" w:rsidRPr="00020BEB" w:rsidSect="005037B3">
      <w:pgSz w:w="12240" w:h="15840" w:code="1"/>
      <w:pgMar w:top="630" w:right="720" w:bottom="432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54012" w14:textId="77777777" w:rsidR="00D12F47" w:rsidRDefault="00D12F47" w:rsidP="00AA35A8">
      <w:pPr>
        <w:spacing w:line="240" w:lineRule="auto"/>
      </w:pPr>
      <w:r>
        <w:separator/>
      </w:r>
    </w:p>
  </w:endnote>
  <w:endnote w:type="continuationSeparator" w:id="0">
    <w:p w14:paraId="68D3D108" w14:textId="77777777" w:rsidR="00D12F47" w:rsidRDefault="00D12F47" w:rsidP="00AA35A8">
      <w:pPr>
        <w:spacing w:line="240" w:lineRule="auto"/>
      </w:pPr>
      <w:r>
        <w:continuationSeparator/>
      </w:r>
    </w:p>
  </w:endnote>
  <w:endnote w:type="continuationNotice" w:id="1">
    <w:p w14:paraId="279BB88A" w14:textId="77777777" w:rsidR="00D12F47" w:rsidRDefault="00D12F4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BA856" w14:textId="77777777" w:rsidR="00D12F47" w:rsidRDefault="00D12F47" w:rsidP="00AA35A8">
      <w:pPr>
        <w:spacing w:line="240" w:lineRule="auto"/>
      </w:pPr>
      <w:r>
        <w:separator/>
      </w:r>
    </w:p>
  </w:footnote>
  <w:footnote w:type="continuationSeparator" w:id="0">
    <w:p w14:paraId="431E1886" w14:textId="77777777" w:rsidR="00D12F47" w:rsidRDefault="00D12F47" w:rsidP="00AA35A8">
      <w:pPr>
        <w:spacing w:line="240" w:lineRule="auto"/>
      </w:pPr>
      <w:r>
        <w:continuationSeparator/>
      </w:r>
    </w:p>
  </w:footnote>
  <w:footnote w:type="continuationNotice" w:id="1">
    <w:p w14:paraId="2E33D1ED" w14:textId="77777777" w:rsidR="00D12F47" w:rsidRDefault="00D12F47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EF09EE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4.4pt;height:14.4pt;visibility:visible;mso-wrap-style:square" o:bullet="t">
        <v:imagedata r:id="rId1" o:title=""/>
      </v:shape>
    </w:pict>
  </w:numPicBullet>
  <w:numPicBullet w:numPicBulletId="1">
    <w:pict>
      <v:shape id="_x0000_i1026" type="#_x0000_t75" style="width:13.8pt;height:13.8pt;visibility:visible;mso-wrap-style:square" o:bullet="t">
        <v:imagedata r:id="rId2" o:title=""/>
      </v:shape>
    </w:pict>
  </w:numPicBullet>
  <w:abstractNum w:abstractNumId="0" w15:restartNumberingAfterBreak="0">
    <w:nsid w:val="02651E18"/>
    <w:multiLevelType w:val="hybridMultilevel"/>
    <w:tmpl w:val="DC8EF1C0"/>
    <w:lvl w:ilvl="0" w:tplc="F9CCC478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E27A0"/>
    <w:multiLevelType w:val="hybridMultilevel"/>
    <w:tmpl w:val="88F0E214"/>
    <w:lvl w:ilvl="0" w:tplc="B7B08382">
      <w:numFmt w:val="decimalZero"/>
      <w:lvlText w:val="(%1)"/>
      <w:lvlJc w:val="left"/>
      <w:pPr>
        <w:ind w:left="940" w:hanging="5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627CD"/>
    <w:multiLevelType w:val="multilevel"/>
    <w:tmpl w:val="317A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D82812"/>
    <w:multiLevelType w:val="hybridMultilevel"/>
    <w:tmpl w:val="DE482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010FB"/>
    <w:multiLevelType w:val="hybridMultilevel"/>
    <w:tmpl w:val="5CF0D04A"/>
    <w:lvl w:ilvl="0" w:tplc="225455B4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F2054"/>
    <w:multiLevelType w:val="hybridMultilevel"/>
    <w:tmpl w:val="BBF8ADCC"/>
    <w:lvl w:ilvl="0" w:tplc="DFA8F08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874F5"/>
    <w:multiLevelType w:val="hybridMultilevel"/>
    <w:tmpl w:val="3BE64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1C1202"/>
    <w:multiLevelType w:val="hybridMultilevel"/>
    <w:tmpl w:val="30ACB44A"/>
    <w:lvl w:ilvl="0" w:tplc="314483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833FE2"/>
    <w:multiLevelType w:val="hybridMultilevel"/>
    <w:tmpl w:val="FD36A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4008821">
    <w:abstractNumId w:val="1"/>
  </w:num>
  <w:num w:numId="2" w16cid:durableId="1806507031">
    <w:abstractNumId w:val="8"/>
  </w:num>
  <w:num w:numId="3" w16cid:durableId="1774394388">
    <w:abstractNumId w:val="4"/>
  </w:num>
  <w:num w:numId="4" w16cid:durableId="2058429382">
    <w:abstractNumId w:val="5"/>
  </w:num>
  <w:num w:numId="5" w16cid:durableId="537013467">
    <w:abstractNumId w:val="3"/>
  </w:num>
  <w:num w:numId="6" w16cid:durableId="1832286735">
    <w:abstractNumId w:val="6"/>
  </w:num>
  <w:num w:numId="7" w16cid:durableId="909921174">
    <w:abstractNumId w:val="0"/>
  </w:num>
  <w:num w:numId="8" w16cid:durableId="1533300515">
    <w:abstractNumId w:val="7"/>
  </w:num>
  <w:num w:numId="9" w16cid:durableId="14807248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9CC"/>
    <w:rsid w:val="0000752A"/>
    <w:rsid w:val="00016465"/>
    <w:rsid w:val="000176BD"/>
    <w:rsid w:val="00020833"/>
    <w:rsid w:val="00020BEB"/>
    <w:rsid w:val="000227F9"/>
    <w:rsid w:val="00033263"/>
    <w:rsid w:val="000334C1"/>
    <w:rsid w:val="00045CF4"/>
    <w:rsid w:val="000873F6"/>
    <w:rsid w:val="000968D6"/>
    <w:rsid w:val="000B286F"/>
    <w:rsid w:val="000D134B"/>
    <w:rsid w:val="000D3749"/>
    <w:rsid w:val="000E1B9D"/>
    <w:rsid w:val="0010041D"/>
    <w:rsid w:val="001052AA"/>
    <w:rsid w:val="00121919"/>
    <w:rsid w:val="00124ED6"/>
    <w:rsid w:val="001335A2"/>
    <w:rsid w:val="00151A3A"/>
    <w:rsid w:val="00157511"/>
    <w:rsid w:val="00167789"/>
    <w:rsid w:val="001900A8"/>
    <w:rsid w:val="001919B0"/>
    <w:rsid w:val="00194704"/>
    <w:rsid w:val="001B160B"/>
    <w:rsid w:val="00203213"/>
    <w:rsid w:val="002236D5"/>
    <w:rsid w:val="0023485E"/>
    <w:rsid w:val="0023757B"/>
    <w:rsid w:val="00243756"/>
    <w:rsid w:val="00253CBD"/>
    <w:rsid w:val="0027193E"/>
    <w:rsid w:val="00285C07"/>
    <w:rsid w:val="002A7891"/>
    <w:rsid w:val="002C4E0C"/>
    <w:rsid w:val="002D178C"/>
    <w:rsid w:val="002E7306"/>
    <w:rsid w:val="00313BA4"/>
    <w:rsid w:val="00331DCE"/>
    <w:rsid w:val="00334FEA"/>
    <w:rsid w:val="00343C48"/>
    <w:rsid w:val="003514CA"/>
    <w:rsid w:val="00352A17"/>
    <w:rsid w:val="00360506"/>
    <w:rsid w:val="00384EC4"/>
    <w:rsid w:val="003877F8"/>
    <w:rsid w:val="003904BF"/>
    <w:rsid w:val="00391BEA"/>
    <w:rsid w:val="003A3587"/>
    <w:rsid w:val="003B351B"/>
    <w:rsid w:val="003B4AEF"/>
    <w:rsid w:val="003B7F92"/>
    <w:rsid w:val="003F1761"/>
    <w:rsid w:val="003F1D3E"/>
    <w:rsid w:val="003F2E94"/>
    <w:rsid w:val="0041245C"/>
    <w:rsid w:val="00413BF1"/>
    <w:rsid w:val="00415CF3"/>
    <w:rsid w:val="00421942"/>
    <w:rsid w:val="00427300"/>
    <w:rsid w:val="00441DB0"/>
    <w:rsid w:val="00453A7B"/>
    <w:rsid w:val="00454239"/>
    <w:rsid w:val="00457A0E"/>
    <w:rsid w:val="00457ADE"/>
    <w:rsid w:val="00462350"/>
    <w:rsid w:val="00463060"/>
    <w:rsid w:val="00464B92"/>
    <w:rsid w:val="00470744"/>
    <w:rsid w:val="004936B2"/>
    <w:rsid w:val="004A28EA"/>
    <w:rsid w:val="004D5532"/>
    <w:rsid w:val="004F7882"/>
    <w:rsid w:val="005037B3"/>
    <w:rsid w:val="005212AF"/>
    <w:rsid w:val="00524297"/>
    <w:rsid w:val="005273AD"/>
    <w:rsid w:val="00537559"/>
    <w:rsid w:val="00552CAA"/>
    <w:rsid w:val="00583F2A"/>
    <w:rsid w:val="005B748C"/>
    <w:rsid w:val="005C0778"/>
    <w:rsid w:val="005D2855"/>
    <w:rsid w:val="005E11A5"/>
    <w:rsid w:val="005F6105"/>
    <w:rsid w:val="00607A35"/>
    <w:rsid w:val="00626B3C"/>
    <w:rsid w:val="006319CC"/>
    <w:rsid w:val="00640258"/>
    <w:rsid w:val="00660FBB"/>
    <w:rsid w:val="0069541B"/>
    <w:rsid w:val="006A1E18"/>
    <w:rsid w:val="006A37C0"/>
    <w:rsid w:val="006C7C99"/>
    <w:rsid w:val="006C7F5A"/>
    <w:rsid w:val="006D4544"/>
    <w:rsid w:val="007405CF"/>
    <w:rsid w:val="00745AA9"/>
    <w:rsid w:val="00746B0A"/>
    <w:rsid w:val="00755B46"/>
    <w:rsid w:val="007704E6"/>
    <w:rsid w:val="00771A46"/>
    <w:rsid w:val="00772D95"/>
    <w:rsid w:val="00791376"/>
    <w:rsid w:val="00791C5D"/>
    <w:rsid w:val="007B4FF4"/>
    <w:rsid w:val="007D7F15"/>
    <w:rsid w:val="00831977"/>
    <w:rsid w:val="00836AA3"/>
    <w:rsid w:val="008377D9"/>
    <w:rsid w:val="00850571"/>
    <w:rsid w:val="008506D1"/>
    <w:rsid w:val="00865A93"/>
    <w:rsid w:val="00866176"/>
    <w:rsid w:val="00871DB8"/>
    <w:rsid w:val="008770FA"/>
    <w:rsid w:val="00887E05"/>
    <w:rsid w:val="008A171A"/>
    <w:rsid w:val="008C6FDE"/>
    <w:rsid w:val="008D004E"/>
    <w:rsid w:val="008D5253"/>
    <w:rsid w:val="008F180B"/>
    <w:rsid w:val="008F18A6"/>
    <w:rsid w:val="008F48B9"/>
    <w:rsid w:val="00900281"/>
    <w:rsid w:val="009049BC"/>
    <w:rsid w:val="00910B68"/>
    <w:rsid w:val="00913025"/>
    <w:rsid w:val="009230A7"/>
    <w:rsid w:val="00933EF6"/>
    <w:rsid w:val="009447D1"/>
    <w:rsid w:val="009529EB"/>
    <w:rsid w:val="009805B1"/>
    <w:rsid w:val="00996C63"/>
    <w:rsid w:val="009B102B"/>
    <w:rsid w:val="009B16AA"/>
    <w:rsid w:val="009B4B3C"/>
    <w:rsid w:val="009B55A3"/>
    <w:rsid w:val="009D646A"/>
    <w:rsid w:val="00A365DA"/>
    <w:rsid w:val="00A462D2"/>
    <w:rsid w:val="00A6001E"/>
    <w:rsid w:val="00A633B0"/>
    <w:rsid w:val="00A82BE7"/>
    <w:rsid w:val="00A83817"/>
    <w:rsid w:val="00A84F3F"/>
    <w:rsid w:val="00A90A97"/>
    <w:rsid w:val="00AA1166"/>
    <w:rsid w:val="00AA2A9C"/>
    <w:rsid w:val="00AA35A8"/>
    <w:rsid w:val="00AB0853"/>
    <w:rsid w:val="00AD590F"/>
    <w:rsid w:val="00AD594C"/>
    <w:rsid w:val="00AE562D"/>
    <w:rsid w:val="00B017E5"/>
    <w:rsid w:val="00B04123"/>
    <w:rsid w:val="00B06922"/>
    <w:rsid w:val="00B20F64"/>
    <w:rsid w:val="00B34BBC"/>
    <w:rsid w:val="00B42685"/>
    <w:rsid w:val="00B51639"/>
    <w:rsid w:val="00B65B45"/>
    <w:rsid w:val="00B75292"/>
    <w:rsid w:val="00B8453F"/>
    <w:rsid w:val="00B85473"/>
    <w:rsid w:val="00B86C53"/>
    <w:rsid w:val="00BD2BE1"/>
    <w:rsid w:val="00BE3FED"/>
    <w:rsid w:val="00BE5968"/>
    <w:rsid w:val="00BF3DBB"/>
    <w:rsid w:val="00BF6762"/>
    <w:rsid w:val="00C0565B"/>
    <w:rsid w:val="00C163A1"/>
    <w:rsid w:val="00C33D8C"/>
    <w:rsid w:val="00C40F1F"/>
    <w:rsid w:val="00C62E97"/>
    <w:rsid w:val="00C822BF"/>
    <w:rsid w:val="00C90004"/>
    <w:rsid w:val="00CA07A7"/>
    <w:rsid w:val="00CA61BE"/>
    <w:rsid w:val="00CB3E40"/>
    <w:rsid w:val="00CF22B3"/>
    <w:rsid w:val="00CF2BE7"/>
    <w:rsid w:val="00D00CD9"/>
    <w:rsid w:val="00D12F47"/>
    <w:rsid w:val="00D15AAE"/>
    <w:rsid w:val="00D22971"/>
    <w:rsid w:val="00D32006"/>
    <w:rsid w:val="00D3419C"/>
    <w:rsid w:val="00D60B19"/>
    <w:rsid w:val="00D75B88"/>
    <w:rsid w:val="00D76A69"/>
    <w:rsid w:val="00D86385"/>
    <w:rsid w:val="00D95726"/>
    <w:rsid w:val="00DA4B7F"/>
    <w:rsid w:val="00DB472D"/>
    <w:rsid w:val="00DC4FED"/>
    <w:rsid w:val="00DE5F88"/>
    <w:rsid w:val="00DF2298"/>
    <w:rsid w:val="00DF56E6"/>
    <w:rsid w:val="00DF5DCA"/>
    <w:rsid w:val="00DF619C"/>
    <w:rsid w:val="00E0216E"/>
    <w:rsid w:val="00E067BA"/>
    <w:rsid w:val="00E147DE"/>
    <w:rsid w:val="00E35DFB"/>
    <w:rsid w:val="00E360EA"/>
    <w:rsid w:val="00E40CFF"/>
    <w:rsid w:val="00E459E6"/>
    <w:rsid w:val="00E77096"/>
    <w:rsid w:val="00E80D10"/>
    <w:rsid w:val="00EB74E8"/>
    <w:rsid w:val="00EC0F79"/>
    <w:rsid w:val="00EF0E02"/>
    <w:rsid w:val="00EF22EF"/>
    <w:rsid w:val="00F02E99"/>
    <w:rsid w:val="00F30552"/>
    <w:rsid w:val="00F419C0"/>
    <w:rsid w:val="00F46BDB"/>
    <w:rsid w:val="00F46F61"/>
    <w:rsid w:val="00FA1C9A"/>
    <w:rsid w:val="00FB1000"/>
    <w:rsid w:val="00FC7024"/>
    <w:rsid w:val="00FD56F7"/>
    <w:rsid w:val="00FD73C5"/>
    <w:rsid w:val="00FE3740"/>
    <w:rsid w:val="00FF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A24E6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/>
    <w:lsdException w:name="heading 8" w:semiHidden="1" w:uiPriority="9" w:unhideWhenUsed="1" w:qFormat="1"/>
    <w:lsdException w:name="heading 9" w:semiHidden="1" w:uiPriority="9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6" w:unhideWhenUsed="1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7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4" w:unhideWhenUsed="1" w:qFormat="1"/>
    <w:lsdException w:name="Date" w:semiHidden="1" w:uiPriority="3" w:unhideWhenUsed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5" w:qFormat="1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A46"/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2BE7"/>
    <w:pPr>
      <w:spacing w:line="360" w:lineRule="auto"/>
      <w:outlineLvl w:val="0"/>
    </w:pPr>
    <w:rPr>
      <w:b/>
      <w:bCs/>
      <w:caps/>
      <w:color w:val="auto"/>
      <w:spacing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933EF6"/>
    <w:pPr>
      <w:keepNext/>
      <w:keepLines/>
      <w:spacing w:line="240" w:lineRule="auto"/>
      <w:outlineLvl w:val="1"/>
    </w:pPr>
    <w:rPr>
      <w:rFonts w:asciiTheme="majorHAnsi" w:eastAsiaTheme="majorEastAsia" w:hAnsiTheme="majorHAnsi" w:cstheme="majorBidi"/>
      <w:b/>
      <w:caps/>
      <w:spacing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33EF6"/>
    <w:pPr>
      <w:keepNext/>
      <w:keepLines/>
      <w:spacing w:after="200" w:line="240" w:lineRule="auto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124ED6"/>
    <w:pPr>
      <w:keepNext/>
      <w:keepLines/>
      <w:spacing w:before="40"/>
      <w:jc w:val="center"/>
      <w:outlineLvl w:val="3"/>
    </w:pPr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53A7B"/>
    <w:pPr>
      <w:keepNext/>
      <w:keepLines/>
      <w:spacing w:before="80" w:line="240" w:lineRule="auto"/>
      <w:outlineLvl w:val="4"/>
    </w:pPr>
    <w:rPr>
      <w:rFonts w:asciiTheme="majorHAnsi" w:eastAsiaTheme="majorEastAsia" w:hAnsiTheme="majorHAnsi" w:cstheme="majorBidi"/>
      <w:b/>
      <w:caps/>
      <w:color w:val="FFFFFF" w:themeColor="background1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79137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B472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F61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ListParagraph">
    <w:name w:val="List Paragraph"/>
    <w:basedOn w:val="Normal"/>
    <w:uiPriority w:val="34"/>
    <w:semiHidden/>
    <w:rsid w:val="00331D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6F61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6F61"/>
    <w:rPr>
      <w:color w:val="000000" w:themeColor="text1"/>
      <w:sz w:val="20"/>
    </w:rPr>
  </w:style>
  <w:style w:type="table" w:styleId="TableGrid">
    <w:name w:val="Table Grid"/>
    <w:basedOn w:val="TableNormal"/>
    <w:uiPriority w:val="39"/>
    <w:rsid w:val="00AA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B86C53"/>
    <w:pPr>
      <w:spacing w:line="1000" w:lineRule="exact"/>
      <w:contextualSpacing/>
    </w:pPr>
    <w:rPr>
      <w:rFonts w:asciiTheme="majorHAnsi" w:eastAsiaTheme="majorEastAsia" w:hAnsiTheme="majorHAnsi" w:cstheme="majorBidi"/>
      <w:b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6C53"/>
    <w:rPr>
      <w:rFonts w:asciiTheme="majorHAnsi" w:eastAsiaTheme="majorEastAsia" w:hAnsiTheme="majorHAnsi" w:cstheme="majorBidi"/>
      <w:b/>
      <w:color w:val="000000" w:themeColor="text1"/>
      <w:kern w:val="28"/>
      <w:sz w:val="96"/>
      <w:szCs w:val="56"/>
    </w:rPr>
  </w:style>
  <w:style w:type="character" w:styleId="PlaceholderText">
    <w:name w:val="Placeholder Text"/>
    <w:basedOn w:val="DefaultParagraphFont"/>
    <w:uiPriority w:val="99"/>
    <w:semiHidden/>
    <w:rsid w:val="002E730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6C53"/>
    <w:pPr>
      <w:numPr>
        <w:ilvl w:val="1"/>
      </w:numPr>
      <w:spacing w:before="120" w:after="120" w:line="240" w:lineRule="auto"/>
    </w:pPr>
    <w:rPr>
      <w:rFonts w:eastAsiaTheme="minorEastAsia"/>
      <w:b/>
      <w:caps/>
      <w:color w:val="auto"/>
      <w:spacing w:val="20"/>
      <w:sz w:val="2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86C53"/>
    <w:rPr>
      <w:rFonts w:eastAsiaTheme="minorEastAsia"/>
      <w:b/>
      <w:caps/>
      <w:color w:val="auto"/>
      <w:spacing w:val="20"/>
      <w:sz w:val="28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CF2BE7"/>
    <w:rPr>
      <w:b/>
      <w:bCs/>
      <w:caps/>
      <w:color w:val="auto"/>
      <w:spacing w:val="2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933EF6"/>
    <w:rPr>
      <w:rFonts w:asciiTheme="majorHAnsi" w:eastAsiaTheme="majorEastAsia" w:hAnsiTheme="majorHAnsi" w:cstheme="majorBidi"/>
      <w:b/>
      <w:caps/>
      <w:color w:val="000000" w:themeColor="text1"/>
      <w:spacing w:val="20"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33EF6"/>
    <w:rPr>
      <w:rFonts w:asciiTheme="majorHAnsi" w:eastAsiaTheme="majorEastAsia" w:hAnsiTheme="majorHAnsi" w:cstheme="majorBidi"/>
      <w:color w:val="000000" w:themeColor="tex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F61"/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F61"/>
    <w:rPr>
      <w:rFonts w:asciiTheme="majorHAnsi" w:eastAsiaTheme="majorEastAsia" w:hAnsiTheme="majorHAnsi" w:cstheme="majorBidi"/>
      <w:b/>
      <w:caps/>
      <w:color w:val="FFFFFF" w:themeColor="background1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F61"/>
    <w:rPr>
      <w:rFonts w:asciiTheme="majorHAnsi" w:eastAsiaTheme="majorEastAsia" w:hAnsiTheme="majorHAnsi" w:cstheme="majorBidi"/>
      <w:i/>
      <w:color w:val="FFFFFF" w:themeColor="background1"/>
      <w:sz w:val="20"/>
    </w:rPr>
  </w:style>
  <w:style w:type="character" w:styleId="Hyperlink">
    <w:name w:val="Hyperlink"/>
    <w:basedOn w:val="DefaultParagraphFont"/>
    <w:uiPriority w:val="99"/>
    <w:semiHidden/>
    <w:rsid w:val="00D2297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D22971"/>
    <w:rPr>
      <w:color w:val="605E5C"/>
      <w:shd w:val="clear" w:color="auto" w:fill="E1DFDD"/>
    </w:rPr>
  </w:style>
  <w:style w:type="paragraph" w:customStyle="1" w:styleId="Name">
    <w:name w:val="Name"/>
    <w:basedOn w:val="Normal"/>
    <w:next w:val="Normal"/>
    <w:link w:val="NameChar"/>
    <w:uiPriority w:val="1"/>
    <w:semiHidden/>
    <w:qFormat/>
    <w:rsid w:val="008506D1"/>
    <w:pPr>
      <w:spacing w:after="80" w:line="240" w:lineRule="auto"/>
    </w:pPr>
    <w:rPr>
      <w:b/>
      <w:color w:val="0D0D0D" w:themeColor="text1" w:themeTint="F2"/>
      <w:sz w:val="28"/>
      <w:szCs w:val="22"/>
    </w:rPr>
  </w:style>
  <w:style w:type="character" w:customStyle="1" w:styleId="NameChar">
    <w:name w:val="Name Char"/>
    <w:basedOn w:val="DefaultParagraphFont"/>
    <w:link w:val="Name"/>
    <w:uiPriority w:val="1"/>
    <w:semiHidden/>
    <w:rsid w:val="00F46F61"/>
    <w:rPr>
      <w:b/>
      <w:color w:val="0D0D0D" w:themeColor="text1" w:themeTint="F2"/>
      <w:sz w:val="28"/>
      <w:szCs w:val="22"/>
    </w:rPr>
  </w:style>
  <w:style w:type="paragraph" w:styleId="ListBullet">
    <w:name w:val="List Bullet"/>
    <w:basedOn w:val="BulletList"/>
    <w:uiPriority w:val="6"/>
    <w:qFormat/>
    <w:rsid w:val="00771A46"/>
    <w:pPr>
      <w:numPr>
        <w:numId w:val="7"/>
      </w:numPr>
      <w:ind w:left="360"/>
    </w:pPr>
  </w:style>
  <w:style w:type="paragraph" w:customStyle="1" w:styleId="Spacer">
    <w:name w:val="Spacer"/>
    <w:basedOn w:val="Normal"/>
    <w:semiHidden/>
    <w:qFormat/>
    <w:rsid w:val="00DF56E6"/>
    <w:rPr>
      <w:color w:val="auto"/>
      <w:sz w:val="18"/>
      <w:szCs w:val="18"/>
    </w:rPr>
  </w:style>
  <w:style w:type="paragraph" w:customStyle="1" w:styleId="BulletedList">
    <w:name w:val="Bulleted List"/>
    <w:basedOn w:val="Normal"/>
    <w:semiHidden/>
    <w:qFormat/>
    <w:rsid w:val="00DF56E6"/>
    <w:pPr>
      <w:spacing w:after="120" w:line="240" w:lineRule="auto"/>
      <w:ind w:left="288"/>
    </w:pPr>
    <w:rPr>
      <w:color w:val="auto"/>
      <w:szCs w:val="20"/>
    </w:rPr>
  </w:style>
  <w:style w:type="paragraph" w:customStyle="1" w:styleId="BulletList">
    <w:name w:val="Bullet List"/>
    <w:basedOn w:val="ListParagraph"/>
    <w:semiHidden/>
    <w:qFormat/>
    <w:rsid w:val="00CF2BE7"/>
    <w:pPr>
      <w:spacing w:line="360" w:lineRule="auto"/>
      <w:ind w:left="360" w:hanging="360"/>
    </w:pPr>
    <w:rPr>
      <w:color w:val="auto"/>
      <w:szCs w:val="20"/>
    </w:rPr>
  </w:style>
  <w:style w:type="paragraph" w:customStyle="1" w:styleId="Years">
    <w:name w:val="Years"/>
    <w:basedOn w:val="Heading3"/>
    <w:qFormat/>
    <w:rsid w:val="00CF2BE7"/>
    <w:pPr>
      <w:spacing w:before="60" w:after="120"/>
    </w:pPr>
    <w:rPr>
      <w:i/>
      <w:iCs/>
      <w:color w:val="auto"/>
      <w:szCs w:val="20"/>
    </w:rPr>
  </w:style>
  <w:style w:type="character" w:customStyle="1" w:styleId="NotBold">
    <w:name w:val="Not Bold"/>
    <w:uiPriority w:val="1"/>
    <w:qFormat/>
    <w:rsid w:val="00771A46"/>
    <w:rPr>
      <w:b/>
      <w:color w:val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5F6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4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4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7550">
              <w:marLeft w:val="570"/>
              <w:marRight w:val="570"/>
              <w:marTop w:val="75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63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1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78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3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09978">
              <w:marLeft w:val="570"/>
              <w:marRight w:val="570"/>
              <w:marTop w:val="75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5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2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714610">
              <w:marLeft w:val="570"/>
              <w:marRight w:val="570"/>
              <w:marTop w:val="75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03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0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0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7321">
              <w:marLeft w:val="570"/>
              <w:marRight w:val="570"/>
              <w:marTop w:val="75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9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95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90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72103">
              <w:marLeft w:val="570"/>
              <w:marRight w:val="570"/>
              <w:marTop w:val="75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67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7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mee_eugenio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orgonia29@yahoo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mit%20Walia\AppData\Roaming\Microsoft\Templates\Modern%20UIUX%20designer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5FD1B7F906A47188CF93B412E1CC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AB528-671B-4B2F-BB29-4619789083A6}"/>
      </w:docPartPr>
      <w:docPartBody>
        <w:p w:rsidR="005467F6" w:rsidRDefault="00483E21">
          <w:pPr>
            <w:pStyle w:val="85FD1B7F906A47188CF93B412E1CCE29"/>
          </w:pPr>
          <w:r w:rsidRPr="005B0AD4">
            <w:t>Objective</w:t>
          </w:r>
        </w:p>
      </w:docPartBody>
    </w:docPart>
    <w:docPart>
      <w:docPartPr>
        <w:name w:val="C16BCE6BFB49412E9EE0E427216A68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D3B23-561C-47E5-895E-E9B2D814AE9F}"/>
      </w:docPartPr>
      <w:docPartBody>
        <w:p w:rsidR="005467F6" w:rsidRDefault="00483E21">
          <w:pPr>
            <w:pStyle w:val="C16BCE6BFB49412E9EE0E427216A6887"/>
          </w:pPr>
          <w:r w:rsidRPr="00771A46">
            <w:t>CONTACT</w:t>
          </w:r>
        </w:p>
      </w:docPartBody>
    </w:docPart>
    <w:docPart>
      <w:docPartPr>
        <w:name w:val="F0135E1CE9DB44C79184F8B83AC26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B23AC-E717-4782-8596-61E77BFE9913}"/>
      </w:docPartPr>
      <w:docPartBody>
        <w:p w:rsidR="005467F6" w:rsidRDefault="00483E21">
          <w:pPr>
            <w:pStyle w:val="F0135E1CE9DB44C79184F8B83AC263F8"/>
          </w:pPr>
          <w:r w:rsidRPr="00C822BF">
            <w:t>EDUCATION</w:t>
          </w:r>
        </w:p>
      </w:docPartBody>
    </w:docPart>
    <w:docPart>
      <w:docPartPr>
        <w:name w:val="5FF17B130E92466884BFFF55742560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602A41-8C8E-4914-9C97-D30C1AD1A34A}"/>
      </w:docPartPr>
      <w:docPartBody>
        <w:p w:rsidR="005467F6" w:rsidRDefault="00483E21">
          <w:pPr>
            <w:pStyle w:val="5FF17B130E92466884BFFF557425602D"/>
          </w:pPr>
          <w:r w:rsidRPr="00771A46">
            <w:t>Usability testing</w:t>
          </w:r>
        </w:p>
      </w:docPartBody>
    </w:docPart>
    <w:docPart>
      <w:docPartPr>
        <w:name w:val="B5C5E22658B948448D94AC31E99D7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9C2404-A71B-4F76-91DD-6EF8D1853ABA}"/>
      </w:docPartPr>
      <w:docPartBody>
        <w:p w:rsidR="005467F6" w:rsidRDefault="00483E21">
          <w:pPr>
            <w:pStyle w:val="B5C5E22658B948448D94AC31E99D7AEB"/>
          </w:pPr>
          <w:r w:rsidRPr="00771A46">
            <w:t>Project management</w:t>
          </w:r>
        </w:p>
      </w:docPartBody>
    </w:docPart>
    <w:docPart>
      <w:docPartPr>
        <w:name w:val="F5CD189ED40D468893FA6C456046C9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99EB5-422F-4CC3-A8DA-BC8F901F99DB}"/>
      </w:docPartPr>
      <w:docPartBody>
        <w:p w:rsidR="005467F6" w:rsidRDefault="00483E21">
          <w:pPr>
            <w:pStyle w:val="F5CD189ED40D468893FA6C456046C9D0"/>
          </w:pPr>
          <w:r w:rsidRPr="00CF2BE7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B08"/>
    <w:rsid w:val="000D3749"/>
    <w:rsid w:val="000E1B9D"/>
    <w:rsid w:val="003B43A2"/>
    <w:rsid w:val="00457A0E"/>
    <w:rsid w:val="00483E21"/>
    <w:rsid w:val="004F7882"/>
    <w:rsid w:val="005467F6"/>
    <w:rsid w:val="005A54EB"/>
    <w:rsid w:val="006A5DD2"/>
    <w:rsid w:val="006B51F7"/>
    <w:rsid w:val="007405CF"/>
    <w:rsid w:val="00866176"/>
    <w:rsid w:val="00905CB6"/>
    <w:rsid w:val="00940E1F"/>
    <w:rsid w:val="009B102B"/>
    <w:rsid w:val="00A20B2E"/>
    <w:rsid w:val="00A6412F"/>
    <w:rsid w:val="00A84F3F"/>
    <w:rsid w:val="00AB2976"/>
    <w:rsid w:val="00D51B08"/>
    <w:rsid w:val="00E253F0"/>
    <w:rsid w:val="00E40CFF"/>
    <w:rsid w:val="00E4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5FD1B7F906A47188CF93B412E1CCE29">
    <w:name w:val="85FD1B7F906A47188CF93B412E1CCE29"/>
  </w:style>
  <w:style w:type="paragraph" w:customStyle="1" w:styleId="C16BCE6BFB49412E9EE0E427216A6887">
    <w:name w:val="C16BCE6BFB49412E9EE0E427216A6887"/>
  </w:style>
  <w:style w:type="paragraph" w:customStyle="1" w:styleId="F0135E1CE9DB44C79184F8B83AC263F8">
    <w:name w:val="F0135E1CE9DB44C79184F8B83AC263F8"/>
  </w:style>
  <w:style w:type="paragraph" w:customStyle="1" w:styleId="5FF17B130E92466884BFFF557425602D">
    <w:name w:val="5FF17B130E92466884BFFF557425602D"/>
  </w:style>
  <w:style w:type="paragraph" w:customStyle="1" w:styleId="B5C5E22658B948448D94AC31E99D7AEB">
    <w:name w:val="B5C5E22658B948448D94AC31E99D7AEB"/>
  </w:style>
  <w:style w:type="paragraph" w:customStyle="1" w:styleId="F5CD189ED40D468893FA6C456046C9D0">
    <w:name w:val="F5CD189ED40D468893FA6C456046C9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44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D3CCF8"/>
      </a:accent1>
      <a:accent2>
        <a:srgbClr val="E94057"/>
      </a:accent2>
      <a:accent3>
        <a:srgbClr val="F27120"/>
      </a:accent3>
      <a:accent4>
        <a:srgbClr val="FFC000"/>
      </a:accent4>
      <a:accent5>
        <a:srgbClr val="F9C7CE"/>
      </a:accent5>
      <a:accent6>
        <a:srgbClr val="F2CEF1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F21F5B-FFC7-4F55-92BB-245A5FA3197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UIUX designer resume</Template>
  <TotalTime>0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2025-11-09T20:02:00Z</dcterms:created>
  <dcterms:modified xsi:type="dcterms:W3CDTF">2026-04-10T14:36:00Z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5c10dfe8-66d6-40e7-a4d5-599c5c7d99f8</vt:lpwstr>
  </property>
</Properties>
</file>